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F1" w:rsidRPr="00D03685" w:rsidRDefault="008A42F1" w:rsidP="008A42F1">
      <w:pPr>
        <w:pStyle w:val="DHeading3NO"/>
        <w:numPr>
          <w:ilvl w:val="0"/>
          <w:numId w:val="30"/>
        </w:numPr>
        <w:ind w:hanging="720"/>
      </w:pPr>
      <w:r>
        <w:t xml:space="preserve">organisation profile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1524"/>
      </w:tblGrid>
      <w:tr w:rsidR="00A739F8" w:rsidRPr="00E40F3D" w:rsidTr="00A739F8">
        <w:tc>
          <w:tcPr>
            <w:tcW w:w="8330" w:type="dxa"/>
          </w:tcPr>
          <w:p w:rsidR="00A739F8" w:rsidRPr="00C059BB" w:rsidRDefault="00A739F8" w:rsidP="00C059BB">
            <w:pPr>
              <w:pStyle w:val="Body"/>
              <w:spacing w:before="60" w:after="60"/>
              <w:rPr>
                <w:rStyle w:val="Bold"/>
              </w:rPr>
            </w:pPr>
            <w:r w:rsidRPr="00C059BB">
              <w:t>Will your organisation comply</w:t>
            </w:r>
            <w:r w:rsidR="003849FB" w:rsidRPr="00C059BB">
              <w:t>, if required,</w:t>
            </w:r>
            <w:r w:rsidRPr="00C059BB">
              <w:t xml:space="preserve"> with Our Code and our Anti-Corruption policy?</w:t>
            </w:r>
          </w:p>
        </w:tc>
        <w:tc>
          <w:tcPr>
            <w:tcW w:w="1524" w:type="dxa"/>
          </w:tcPr>
          <w:p w:rsidR="00A739F8" w:rsidRPr="00F7308A" w:rsidRDefault="00A739F8" w:rsidP="00D0013E">
            <w:pPr>
              <w:pStyle w:val="Body"/>
              <w:spacing w:before="60" w:after="60"/>
            </w:pPr>
            <w:r w:rsidRPr="00315845">
              <w:t>Yes</w:t>
            </w:r>
            <w:r w:rsidRPr="00315845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845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315845">
              <w:rPr>
                <w:rFonts w:cs="Arial"/>
                <w:b/>
                <w:lang w:val="en-US"/>
              </w:rPr>
              <w:fldChar w:fldCharType="end"/>
            </w:r>
            <w:r w:rsidRPr="00315845">
              <w:t xml:space="preserve"> No</w:t>
            </w:r>
            <w:r w:rsidRPr="00315845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845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315845">
              <w:rPr>
                <w:rFonts w:cs="Arial"/>
                <w:b/>
                <w:lang w:val="en-US"/>
              </w:rPr>
              <w:fldChar w:fldCharType="end"/>
            </w:r>
          </w:p>
        </w:tc>
      </w:tr>
      <w:tr w:rsidR="00A739F8" w:rsidRPr="00E40F3D" w:rsidTr="00A739F8">
        <w:tc>
          <w:tcPr>
            <w:tcW w:w="8330" w:type="dxa"/>
          </w:tcPr>
          <w:p w:rsidR="00A739F8" w:rsidRPr="00C059BB" w:rsidRDefault="00A739F8" w:rsidP="00D0013E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Fonts w:cs="Arial"/>
                <w:lang w:val="en-US"/>
              </w:rPr>
              <w:t>Will your organisation conform</w:t>
            </w:r>
            <w:r w:rsidR="00E57A55" w:rsidRPr="00C059BB">
              <w:rPr>
                <w:rFonts w:cs="Arial"/>
                <w:lang w:val="en-US"/>
              </w:rPr>
              <w:t>, if required,</w:t>
            </w:r>
            <w:r w:rsidRPr="00C059BB">
              <w:rPr>
                <w:rFonts w:cs="Arial"/>
                <w:lang w:val="en-US"/>
              </w:rPr>
              <w:t xml:space="preserve"> to our Quality, Safety and Environmental Management systems and site specific Quality, Safety and Environmental Plans?</w:t>
            </w:r>
          </w:p>
        </w:tc>
        <w:tc>
          <w:tcPr>
            <w:tcW w:w="1524" w:type="dxa"/>
          </w:tcPr>
          <w:p w:rsidR="00A739F8" w:rsidRPr="00315845" w:rsidRDefault="00A739F8" w:rsidP="00D0013E">
            <w:pPr>
              <w:pStyle w:val="Body"/>
              <w:spacing w:before="60" w:after="60"/>
            </w:pPr>
            <w:r w:rsidRPr="00315845">
              <w:t>Yes</w:t>
            </w:r>
            <w:r w:rsidRPr="00315845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845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315845">
              <w:rPr>
                <w:rFonts w:cs="Arial"/>
                <w:b/>
                <w:lang w:val="en-US"/>
              </w:rPr>
              <w:fldChar w:fldCharType="end"/>
            </w:r>
            <w:r w:rsidRPr="00315845">
              <w:t xml:space="preserve"> No</w:t>
            </w:r>
            <w:r w:rsidRPr="00315845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15845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315845">
              <w:rPr>
                <w:rFonts w:cs="Arial"/>
                <w:b/>
                <w:lang w:val="en-US"/>
              </w:rPr>
              <w:fldChar w:fldCharType="end"/>
            </w:r>
          </w:p>
        </w:tc>
      </w:tr>
    </w:tbl>
    <w:p w:rsidR="00A739F8" w:rsidRDefault="00A739F8" w:rsidP="00A739F8">
      <w:pPr>
        <w:pStyle w:val="BodyNoSpacing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27"/>
        <w:gridCol w:w="6627"/>
      </w:tblGrid>
      <w:tr w:rsidR="00481C52" w:rsidRPr="00F7308A" w:rsidTr="003A00BA">
        <w:tc>
          <w:tcPr>
            <w:tcW w:w="3227" w:type="dxa"/>
          </w:tcPr>
          <w:p w:rsidR="00481C52" w:rsidRPr="00F7308A" w:rsidRDefault="00481C52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Registered Name</w:t>
            </w:r>
          </w:p>
        </w:tc>
        <w:tc>
          <w:tcPr>
            <w:tcW w:w="6627" w:type="dxa"/>
          </w:tcPr>
          <w:p w:rsidR="00481C52" w:rsidRPr="00F7308A" w:rsidRDefault="00481C52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Postal Address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 xml:space="preserve">Post Code 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ABN No.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 xml:space="preserve">Trading Name 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Email Address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 xml:space="preserve">Name of Bank 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BSB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  <w:bookmarkStart w:id="0" w:name="_GoBack"/>
        <w:bookmarkEnd w:id="0"/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Account Number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Default="008A42F1" w:rsidP="003A00BA">
            <w:pPr>
              <w:pStyle w:val="Body"/>
              <w:spacing w:before="60" w:after="60"/>
            </w:pPr>
            <w:r w:rsidRPr="00F7308A">
              <w:rPr>
                <w:rStyle w:val="Bold"/>
              </w:rPr>
              <w:t>Type of Organisation</w:t>
            </w:r>
            <w:r>
              <w:t xml:space="preserve"> </w:t>
            </w:r>
            <w:r w:rsidRPr="003314D6">
              <w:rPr>
                <w:rStyle w:val="TableTextSmallChar"/>
              </w:rPr>
              <w:t>(Pty Ltd, Public Ltd, Partnership/Sole Trader)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3227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F7308A">
              <w:rPr>
                <w:rStyle w:val="Bold"/>
              </w:rPr>
              <w:t>Number of Employees</w:t>
            </w:r>
          </w:p>
        </w:tc>
        <w:tc>
          <w:tcPr>
            <w:tcW w:w="66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Default="008A42F1" w:rsidP="008A42F1">
      <w:pPr>
        <w:pStyle w:val="Body"/>
      </w:pPr>
      <w:r>
        <w:t>Please provide contact details within your Organisation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2445"/>
        <w:gridCol w:w="2445"/>
        <w:gridCol w:w="2446"/>
      </w:tblGrid>
      <w:tr w:rsidR="008A42F1" w:rsidRPr="00F7308A" w:rsidTr="003A00BA">
        <w:tc>
          <w:tcPr>
            <w:tcW w:w="251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F7308A">
              <w:rPr>
                <w:rStyle w:val="Bold"/>
              </w:rPr>
              <w:t>Position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F7308A">
              <w:rPr>
                <w:rStyle w:val="Bold"/>
              </w:rPr>
              <w:t>Name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F7308A">
              <w:rPr>
                <w:rStyle w:val="Bold"/>
              </w:rPr>
              <w:t>Telephone</w:t>
            </w:r>
          </w:p>
        </w:tc>
        <w:tc>
          <w:tcPr>
            <w:tcW w:w="244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F7308A">
              <w:rPr>
                <w:rStyle w:val="Bold"/>
              </w:rPr>
              <w:t>Email Address</w:t>
            </w:r>
          </w:p>
        </w:tc>
      </w:tr>
      <w:tr w:rsidR="008A42F1" w:rsidRPr="00E40F3D" w:rsidTr="003A00BA">
        <w:tc>
          <w:tcPr>
            <w:tcW w:w="2518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  <w:r>
              <w:t>Manager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Sales/Estimating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Production/Construction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 xml:space="preserve">Accounts </w:t>
            </w: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5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4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</w:tbl>
    <w:p w:rsidR="008A42F1" w:rsidRDefault="008A42F1" w:rsidP="008A42F1">
      <w:pPr>
        <w:pStyle w:val="Body"/>
      </w:pPr>
      <w:r>
        <w:t>Who is your contact for the Company?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7336"/>
      </w:tblGrid>
      <w:tr w:rsidR="008A42F1" w:rsidRPr="00F7308A" w:rsidTr="003A00BA">
        <w:tc>
          <w:tcPr>
            <w:tcW w:w="2518" w:type="dxa"/>
          </w:tcPr>
          <w:p w:rsidR="008A42F1" w:rsidRPr="00F7308A" w:rsidRDefault="008A42F1" w:rsidP="003A00BA">
            <w:pPr>
              <w:pStyle w:val="Body"/>
              <w:spacing w:before="60" w:after="60"/>
              <w:rPr>
                <w:rStyle w:val="Bold"/>
              </w:rPr>
            </w:pPr>
            <w:r w:rsidRPr="002C4A03">
              <w:rPr>
                <w:rStyle w:val="Bold"/>
              </w:rPr>
              <w:t>Contact Name</w:t>
            </w:r>
          </w:p>
        </w:tc>
        <w:tc>
          <w:tcPr>
            <w:tcW w:w="7336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Default="008A42F1" w:rsidP="008A42F1">
      <w:pPr>
        <w:pStyle w:val="Body"/>
        <w:tabs>
          <w:tab w:val="right" w:pos="9638"/>
        </w:tabs>
      </w:pPr>
      <w:r w:rsidRPr="00315845">
        <w:t>Does your organisation have a minimum of 25% indigenous ownership?</w:t>
      </w:r>
      <w:r w:rsidRPr="00315845">
        <w:tab/>
        <w:t>Yes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  <w:r w:rsidRPr="00315845">
        <w:t xml:space="preserve"> No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</w:p>
    <w:p w:rsidR="008A42F1" w:rsidRPr="00D03685" w:rsidRDefault="008A42F1" w:rsidP="008A42F1">
      <w:pPr>
        <w:pStyle w:val="DHeading3NO"/>
      </w:pPr>
      <w:r>
        <w:t>2</w:t>
      </w:r>
      <w:r>
        <w:tab/>
        <w:t xml:space="preserve">industry classification </w:t>
      </w:r>
    </w:p>
    <w:p w:rsidR="008A42F1" w:rsidRPr="005A0B88" w:rsidRDefault="008A42F1" w:rsidP="008A42F1">
      <w:pPr>
        <w:pStyle w:val="Body"/>
        <w:tabs>
          <w:tab w:val="right" w:pos="9638"/>
        </w:tabs>
      </w:pPr>
      <w:r w:rsidRPr="005A0B88">
        <w:t>Select your Organisations primary business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74"/>
        <w:gridCol w:w="461"/>
        <w:gridCol w:w="2800"/>
        <w:gridCol w:w="461"/>
        <w:gridCol w:w="2797"/>
        <w:gridCol w:w="461"/>
      </w:tblGrid>
      <w:tr w:rsidR="008A42F1" w:rsidRPr="005A0B88" w:rsidTr="003A00BA">
        <w:tc>
          <w:tcPr>
            <w:tcW w:w="2943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t>Accommodation &amp; Diners</w:t>
            </w:r>
          </w:p>
        </w:tc>
        <w:tc>
          <w:tcPr>
            <w:tcW w:w="376" w:type="dxa"/>
            <w:tcBorders>
              <w:left w:val="nil"/>
            </w:tcBorders>
            <w:shd w:val="clear" w:color="auto" w:fill="FFFFFF" w:themeFill="background1"/>
          </w:tcPr>
          <w:p w:rsidR="008A42F1" w:rsidRPr="005A0B88" w:rsidRDefault="008A42F1" w:rsidP="003A00BA">
            <w:pPr>
              <w:pStyle w:val="TableTextSmall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ED0DD0">
              <w:fldChar w:fldCharType="separate"/>
            </w:r>
            <w:r>
              <w:fldChar w:fldCharType="end"/>
            </w:r>
            <w:bookmarkEnd w:id="1"/>
          </w:p>
        </w:tc>
        <w:tc>
          <w:tcPr>
            <w:tcW w:w="2885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Business Services</w:t>
            </w:r>
          </w:p>
        </w:tc>
        <w:tc>
          <w:tcPr>
            <w:tcW w:w="382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78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Construction</w:t>
            </w:r>
          </w:p>
        </w:tc>
        <w:tc>
          <w:tcPr>
            <w:tcW w:w="390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</w:tr>
      <w:tr w:rsidR="008A42F1" w:rsidRPr="005A0B88" w:rsidTr="003A00BA">
        <w:tc>
          <w:tcPr>
            <w:tcW w:w="2943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t>Cultural &amp; Recreational Services</w:t>
            </w:r>
          </w:p>
        </w:tc>
        <w:tc>
          <w:tcPr>
            <w:tcW w:w="376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85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Education &amp; Training</w:t>
            </w:r>
          </w:p>
        </w:tc>
        <w:tc>
          <w:tcPr>
            <w:tcW w:w="382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78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Finance &amp; Insurance</w:t>
            </w:r>
          </w:p>
        </w:tc>
        <w:tc>
          <w:tcPr>
            <w:tcW w:w="390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</w:tr>
      <w:tr w:rsidR="008A42F1" w:rsidRPr="005A0B88" w:rsidTr="003A00BA">
        <w:tc>
          <w:tcPr>
            <w:tcW w:w="2943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t>Health &amp; Community Services</w:t>
            </w:r>
          </w:p>
        </w:tc>
        <w:tc>
          <w:tcPr>
            <w:tcW w:w="376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85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Information Tech &amp; Comm</w:t>
            </w:r>
          </w:p>
        </w:tc>
        <w:tc>
          <w:tcPr>
            <w:tcW w:w="382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78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Mining</w:t>
            </w:r>
          </w:p>
        </w:tc>
        <w:tc>
          <w:tcPr>
            <w:tcW w:w="390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</w:tr>
      <w:tr w:rsidR="008A42F1" w:rsidRPr="005A0B88" w:rsidTr="003A00BA">
        <w:tc>
          <w:tcPr>
            <w:tcW w:w="2943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t>Manufacturing</w:t>
            </w:r>
          </w:p>
        </w:tc>
        <w:tc>
          <w:tcPr>
            <w:tcW w:w="376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D0DD0">
              <w:fldChar w:fldCharType="separate"/>
            </w:r>
            <w:r>
              <w:fldChar w:fldCharType="end"/>
            </w:r>
          </w:p>
        </w:tc>
        <w:tc>
          <w:tcPr>
            <w:tcW w:w="2885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Plant &amp; Equipment</w:t>
            </w:r>
          </w:p>
        </w:tc>
        <w:tc>
          <w:tcPr>
            <w:tcW w:w="382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78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Retail Trade</w:t>
            </w:r>
          </w:p>
        </w:tc>
        <w:tc>
          <w:tcPr>
            <w:tcW w:w="390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</w:tr>
      <w:tr w:rsidR="008A42F1" w:rsidRPr="005A0B88" w:rsidTr="003A00BA">
        <w:tc>
          <w:tcPr>
            <w:tcW w:w="2943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t>Transport &amp; Storage</w:t>
            </w:r>
          </w:p>
        </w:tc>
        <w:tc>
          <w:tcPr>
            <w:tcW w:w="376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85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Wholesale Trade</w:t>
            </w:r>
          </w:p>
        </w:tc>
        <w:tc>
          <w:tcPr>
            <w:tcW w:w="382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  <w:tc>
          <w:tcPr>
            <w:tcW w:w="2878" w:type="dxa"/>
            <w:tcBorders>
              <w:right w:val="nil"/>
            </w:tcBorders>
          </w:tcPr>
          <w:p w:rsidR="008A42F1" w:rsidRPr="005A0B88" w:rsidRDefault="008A42F1" w:rsidP="003A00BA">
            <w:pPr>
              <w:pStyle w:val="TableTextSmall"/>
              <w:rPr>
                <w:rStyle w:val="Highlight"/>
                <w:shd w:val="clear" w:color="auto" w:fill="auto"/>
              </w:rPr>
            </w:pPr>
            <w:r w:rsidRPr="005A0B88">
              <w:t>Other (please specify)</w:t>
            </w:r>
          </w:p>
        </w:tc>
        <w:tc>
          <w:tcPr>
            <w:tcW w:w="390" w:type="dxa"/>
            <w:tcBorders>
              <w:left w:val="nil"/>
            </w:tcBorders>
          </w:tcPr>
          <w:p w:rsidR="008A42F1" w:rsidRPr="005A0B88" w:rsidRDefault="008A42F1" w:rsidP="003A00BA">
            <w:pPr>
              <w:pStyle w:val="TableTextSmall"/>
            </w:pPr>
            <w:r w:rsidRPr="005A0B88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A0B88">
              <w:instrText xml:space="preserve"> FORMCHECKBOX </w:instrText>
            </w:r>
            <w:r w:rsidR="00ED0DD0">
              <w:fldChar w:fldCharType="separate"/>
            </w:r>
            <w:r w:rsidRPr="005A0B88">
              <w:fldChar w:fldCharType="end"/>
            </w:r>
          </w:p>
        </w:tc>
      </w:tr>
    </w:tbl>
    <w:p w:rsidR="008A42F1" w:rsidRDefault="008A42F1" w:rsidP="008A42F1">
      <w:pPr>
        <w:pStyle w:val="Body"/>
      </w:pPr>
      <w:r>
        <w:lastRenderedPageBreak/>
        <w:t>Please detail your Organisation’s Work Type, i.e. if Construction, the Work Type may be concreting, or drilling etc.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4"/>
      </w:tblGrid>
      <w:tr w:rsidR="008A42F1" w:rsidRPr="00F7308A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F7308A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Pr="00D03685" w:rsidRDefault="008A42F1" w:rsidP="008A42F1">
      <w:pPr>
        <w:pStyle w:val="DHeading3NO"/>
      </w:pPr>
      <w:r>
        <w:t>3</w:t>
      </w:r>
      <w:r>
        <w:tab/>
        <w:t>legal</w:t>
      </w:r>
    </w:p>
    <w:p w:rsidR="008A42F1" w:rsidRDefault="008A42F1" w:rsidP="008A42F1">
      <w:pPr>
        <w:pStyle w:val="Body"/>
        <w:tabs>
          <w:tab w:val="right" w:pos="9638"/>
        </w:tabs>
      </w:pPr>
      <w:r w:rsidRPr="00315845">
        <w:t>Has your Organisation been prosecuted by a regulatory body?</w:t>
      </w:r>
      <w:r w:rsidRPr="00315845">
        <w:tab/>
        <w:t>Yes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  <w:r w:rsidRPr="00315845">
        <w:t xml:space="preserve"> No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</w:p>
    <w:p w:rsidR="008A42F1" w:rsidRDefault="008A42F1" w:rsidP="008A42F1">
      <w:pPr>
        <w:pStyle w:val="Body"/>
        <w:tabs>
          <w:tab w:val="right" w:pos="9638"/>
        </w:tabs>
      </w:pPr>
      <w:r>
        <w:t xml:space="preserve">If </w:t>
      </w:r>
      <w:proofErr w:type="gramStart"/>
      <w:r>
        <w:t>Yes</w:t>
      </w:r>
      <w:proofErr w:type="gramEnd"/>
      <w:r>
        <w:t>, please provide further information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4"/>
      </w:tblGrid>
      <w:tr w:rsidR="008A42F1" w:rsidRPr="00F7308A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Default="008A42F1" w:rsidP="00315845">
      <w:pPr>
        <w:pStyle w:val="Body"/>
        <w:tabs>
          <w:tab w:val="right" w:pos="9638"/>
        </w:tabs>
        <w:jc w:val="right"/>
      </w:pPr>
      <w:r w:rsidRPr="00315845">
        <w:t>Is your Organisation involved in any bankruptcy or reorganisation proceedings?</w:t>
      </w:r>
      <w:r w:rsidR="00315845">
        <w:tab/>
      </w:r>
      <w:r w:rsidRPr="00315845">
        <w:t>Yes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  <w:r w:rsidRPr="00315845">
        <w:t xml:space="preserve"> No</w:t>
      </w:r>
      <w:r w:rsidRPr="00315845">
        <w:rPr>
          <w:rFonts w:cs="Arial"/>
          <w:b/>
          <w:lang w:val="en-US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315845">
        <w:rPr>
          <w:rFonts w:cs="Arial"/>
          <w:b/>
          <w:lang w:val="en-US"/>
        </w:rPr>
        <w:instrText xml:space="preserve"> FORMCHECKBOX </w:instrText>
      </w:r>
      <w:r w:rsidR="00ED0DD0">
        <w:rPr>
          <w:rFonts w:cs="Arial"/>
          <w:b/>
          <w:lang w:val="en-US"/>
        </w:rPr>
      </w:r>
      <w:r w:rsidR="00ED0DD0">
        <w:rPr>
          <w:rFonts w:cs="Arial"/>
          <w:b/>
          <w:lang w:val="en-US"/>
        </w:rPr>
        <w:fldChar w:fldCharType="separate"/>
      </w:r>
      <w:r w:rsidRPr="00315845">
        <w:rPr>
          <w:rFonts w:cs="Arial"/>
          <w:b/>
          <w:lang w:val="en-US"/>
        </w:rPr>
        <w:fldChar w:fldCharType="end"/>
      </w:r>
    </w:p>
    <w:p w:rsidR="008A42F1" w:rsidRDefault="008A42F1" w:rsidP="008A42F1">
      <w:pPr>
        <w:pStyle w:val="Body"/>
      </w:pPr>
      <w:r>
        <w:t xml:space="preserve">If </w:t>
      </w:r>
      <w:proofErr w:type="gramStart"/>
      <w:r>
        <w:t>Yes</w:t>
      </w:r>
      <w:proofErr w:type="gramEnd"/>
      <w:r>
        <w:t>, please provide further information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854"/>
      </w:tblGrid>
      <w:tr w:rsidR="008A42F1" w:rsidRPr="00F7308A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E40F3D" w:rsidTr="003A00BA">
        <w:tc>
          <w:tcPr>
            <w:tcW w:w="9854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Pr="00D03685" w:rsidRDefault="008A42F1" w:rsidP="008A42F1">
      <w:pPr>
        <w:pStyle w:val="DHeading3NO"/>
      </w:pPr>
      <w:r>
        <w:t>4</w:t>
      </w:r>
      <w:r>
        <w:tab/>
        <w:t>references</w:t>
      </w:r>
    </w:p>
    <w:p w:rsidR="008A42F1" w:rsidRDefault="008A42F1" w:rsidP="008A42F1">
      <w:pPr>
        <w:pStyle w:val="Body"/>
      </w:pPr>
      <w:r>
        <w:t>Provide contact information for your current or previous 3 jobs</w:t>
      </w:r>
    </w:p>
    <w:tbl>
      <w:tblPr>
        <w:tblStyle w:val="TableGrid"/>
        <w:tblW w:w="10348" w:type="dxa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3402"/>
        <w:gridCol w:w="2268"/>
        <w:gridCol w:w="2976"/>
      </w:tblGrid>
      <w:tr w:rsidR="008A42F1" w:rsidRPr="00F7308A" w:rsidTr="003A00BA">
        <w:tc>
          <w:tcPr>
            <w:tcW w:w="1702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Name</w:t>
            </w:r>
          </w:p>
        </w:tc>
        <w:tc>
          <w:tcPr>
            <w:tcW w:w="3402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Referee 1</w:t>
            </w:r>
          </w:p>
        </w:tc>
        <w:tc>
          <w:tcPr>
            <w:tcW w:w="2268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Referee 2</w:t>
            </w:r>
          </w:p>
        </w:tc>
        <w:tc>
          <w:tcPr>
            <w:tcW w:w="2976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Referee 3</w:t>
            </w:r>
          </w:p>
        </w:tc>
      </w:tr>
      <w:tr w:rsidR="008A42F1" w:rsidRPr="00E40F3D" w:rsidTr="003A00BA">
        <w:tc>
          <w:tcPr>
            <w:tcW w:w="1702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  <w:r>
              <w:t xml:space="preserve">Client Name 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1702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 xml:space="preserve">Contact Name 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1702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 xml:space="preserve">Contact Details 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1702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 xml:space="preserve">Fax Number 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1702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Email Address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E40F3D" w:rsidTr="003A00BA">
        <w:tc>
          <w:tcPr>
            <w:tcW w:w="1702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Value $</w:t>
            </w:r>
          </w:p>
        </w:tc>
        <w:tc>
          <w:tcPr>
            <w:tcW w:w="3402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268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976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</w:tbl>
    <w:p w:rsidR="008A42F1" w:rsidRPr="00D03685" w:rsidRDefault="008A42F1" w:rsidP="008A42F1">
      <w:pPr>
        <w:pStyle w:val="DHeading3NO"/>
      </w:pPr>
      <w:r>
        <w:t>5</w:t>
      </w:r>
      <w:r>
        <w:tab/>
        <w:t>insurances</w:t>
      </w:r>
    </w:p>
    <w:p w:rsidR="008A42F1" w:rsidRDefault="008A42F1" w:rsidP="008A42F1">
      <w:pPr>
        <w:pStyle w:val="Body"/>
      </w:pPr>
      <w:r>
        <w:t>Please complete and supply copies of current certificates of insurances in ALL INSTANCES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18"/>
        <w:gridCol w:w="1423"/>
        <w:gridCol w:w="1971"/>
        <w:gridCol w:w="1971"/>
        <w:gridCol w:w="1971"/>
      </w:tblGrid>
      <w:tr w:rsidR="008A42F1" w:rsidRPr="00F7308A" w:rsidTr="003A00BA">
        <w:tc>
          <w:tcPr>
            <w:tcW w:w="2518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Insurance Type</w:t>
            </w:r>
          </w:p>
        </w:tc>
        <w:tc>
          <w:tcPr>
            <w:tcW w:w="1423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Insurer</w:t>
            </w:r>
          </w:p>
        </w:tc>
        <w:tc>
          <w:tcPr>
            <w:tcW w:w="1971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Policy Number</w:t>
            </w:r>
          </w:p>
        </w:tc>
        <w:tc>
          <w:tcPr>
            <w:tcW w:w="1971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Expiry Date</w:t>
            </w:r>
          </w:p>
        </w:tc>
        <w:tc>
          <w:tcPr>
            <w:tcW w:w="1971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Value</w:t>
            </w:r>
          </w:p>
        </w:tc>
      </w:tr>
      <w:tr w:rsidR="008A42F1" w:rsidRPr="00F7308A" w:rsidTr="003A00BA">
        <w:tc>
          <w:tcPr>
            <w:tcW w:w="2518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  <w:r>
              <w:t>Workers Comp</w:t>
            </w:r>
          </w:p>
        </w:tc>
        <w:tc>
          <w:tcPr>
            <w:tcW w:w="1423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Professional Indemnity</w:t>
            </w:r>
          </w:p>
        </w:tc>
        <w:tc>
          <w:tcPr>
            <w:tcW w:w="1423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Public Liability</w:t>
            </w:r>
          </w:p>
        </w:tc>
        <w:tc>
          <w:tcPr>
            <w:tcW w:w="1423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 xml:space="preserve">Motor Vehicle </w:t>
            </w:r>
          </w:p>
        </w:tc>
        <w:tc>
          <w:tcPr>
            <w:tcW w:w="1423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2518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Other</w:t>
            </w:r>
            <w:r w:rsidR="00315845">
              <w:t xml:space="preserve"> </w:t>
            </w:r>
            <w:r>
              <w:t>- Marine Cargo Ins</w:t>
            </w:r>
          </w:p>
        </w:tc>
        <w:tc>
          <w:tcPr>
            <w:tcW w:w="1423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1971" w:type="dxa"/>
          </w:tcPr>
          <w:p w:rsidR="008A42F1" w:rsidRPr="00F7308A" w:rsidRDefault="008A42F1" w:rsidP="003A00BA">
            <w:pPr>
              <w:pStyle w:val="Body"/>
              <w:spacing w:before="60" w:after="60"/>
              <w:jc w:val="center"/>
            </w:pPr>
          </w:p>
        </w:tc>
      </w:tr>
    </w:tbl>
    <w:p w:rsidR="008A42F1" w:rsidRPr="00677733" w:rsidRDefault="008A42F1" w:rsidP="008A42F1">
      <w:pPr>
        <w:pStyle w:val="DHeading3NO"/>
      </w:pPr>
      <w:r w:rsidRPr="00677733">
        <w:lastRenderedPageBreak/>
        <w:t>6</w:t>
      </w:r>
      <w:r w:rsidRPr="00677733">
        <w:tab/>
        <w:t>regist</w:t>
      </w:r>
      <w:r w:rsidR="00315845" w:rsidRPr="00677733">
        <w:t>r</w:t>
      </w:r>
      <w:r w:rsidRPr="00677733">
        <w:t>ations and licences</w:t>
      </w:r>
    </w:p>
    <w:p w:rsidR="008A42F1" w:rsidRPr="00677733" w:rsidRDefault="008A42F1" w:rsidP="008A42F1">
      <w:pPr>
        <w:pStyle w:val="Body"/>
      </w:pPr>
      <w:r w:rsidRPr="00677733">
        <w:t xml:space="preserve">Provide details of, and expiry dates of all statutory Registrations and </w:t>
      </w:r>
      <w:r w:rsidR="001B556A" w:rsidRPr="00677733">
        <w:t>Licenc</w:t>
      </w:r>
      <w:r w:rsidRPr="00677733">
        <w:t xml:space="preserve">es held by your Organisation for example: Builders, Classified Plant, Painters, Registrations, Plumbing, Electrical, Gas, Dangerous Goods, Radiation, Explosives, Dewatering, Demolition </w:t>
      </w:r>
      <w:r w:rsidR="001B556A" w:rsidRPr="00677733">
        <w:t>Licenc</w:t>
      </w:r>
      <w:r w:rsidRPr="00677733">
        <w:t>es, etc.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01"/>
        <w:gridCol w:w="3144"/>
        <w:gridCol w:w="3145"/>
        <w:gridCol w:w="2464"/>
      </w:tblGrid>
      <w:tr w:rsidR="008A42F1" w:rsidRPr="003314D6" w:rsidTr="003A00BA">
        <w:tc>
          <w:tcPr>
            <w:tcW w:w="1101" w:type="dxa"/>
          </w:tcPr>
          <w:p w:rsidR="008A42F1" w:rsidRPr="00677733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677733">
              <w:rPr>
                <w:rStyle w:val="Bold"/>
              </w:rPr>
              <w:t>S. No</w:t>
            </w:r>
          </w:p>
        </w:tc>
        <w:tc>
          <w:tcPr>
            <w:tcW w:w="3144" w:type="dxa"/>
          </w:tcPr>
          <w:p w:rsidR="008A42F1" w:rsidRPr="00677733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677733">
              <w:rPr>
                <w:rStyle w:val="Bold"/>
              </w:rPr>
              <w:t>Registration Type</w:t>
            </w:r>
          </w:p>
        </w:tc>
        <w:tc>
          <w:tcPr>
            <w:tcW w:w="3145" w:type="dxa"/>
          </w:tcPr>
          <w:p w:rsidR="008A42F1" w:rsidRPr="00677733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677733">
              <w:rPr>
                <w:rStyle w:val="Bold"/>
              </w:rPr>
              <w:t>Registration Number</w:t>
            </w:r>
          </w:p>
        </w:tc>
        <w:tc>
          <w:tcPr>
            <w:tcW w:w="2464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677733">
              <w:rPr>
                <w:rStyle w:val="Bold"/>
              </w:rPr>
              <w:t>Expiry Date</w:t>
            </w: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1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2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3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4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</w:tbl>
    <w:p w:rsidR="008A42F1" w:rsidRDefault="001B556A" w:rsidP="008A42F1">
      <w:pPr>
        <w:pStyle w:val="Body"/>
      </w:pPr>
      <w:r>
        <w:t>Provide details of licenc</w:t>
      </w:r>
      <w:r w:rsidR="008A42F1">
        <w:t>es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01"/>
        <w:gridCol w:w="3144"/>
        <w:gridCol w:w="3145"/>
        <w:gridCol w:w="2464"/>
      </w:tblGrid>
      <w:tr w:rsidR="008A42F1" w:rsidRPr="003314D6" w:rsidTr="003A00BA">
        <w:tc>
          <w:tcPr>
            <w:tcW w:w="1101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S. No</w:t>
            </w:r>
          </w:p>
        </w:tc>
        <w:tc>
          <w:tcPr>
            <w:tcW w:w="3144" w:type="dxa"/>
          </w:tcPr>
          <w:p w:rsidR="008A42F1" w:rsidRPr="003314D6" w:rsidRDefault="001B556A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>
              <w:rPr>
                <w:rStyle w:val="Bold"/>
              </w:rPr>
              <w:t>Licenc</w:t>
            </w:r>
            <w:r w:rsidR="008A42F1" w:rsidRPr="003314D6">
              <w:rPr>
                <w:rStyle w:val="Bold"/>
              </w:rPr>
              <w:t>e Type</w:t>
            </w:r>
          </w:p>
        </w:tc>
        <w:tc>
          <w:tcPr>
            <w:tcW w:w="3145" w:type="dxa"/>
          </w:tcPr>
          <w:p w:rsidR="008A42F1" w:rsidRPr="003314D6" w:rsidRDefault="001B556A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>
              <w:rPr>
                <w:rStyle w:val="Bold"/>
              </w:rPr>
              <w:t>Licenc</w:t>
            </w:r>
            <w:r w:rsidR="008A42F1" w:rsidRPr="003314D6">
              <w:rPr>
                <w:rStyle w:val="Bold"/>
              </w:rPr>
              <w:t>e Number</w:t>
            </w:r>
          </w:p>
        </w:tc>
        <w:tc>
          <w:tcPr>
            <w:tcW w:w="2464" w:type="dxa"/>
          </w:tcPr>
          <w:p w:rsidR="008A42F1" w:rsidRPr="003314D6" w:rsidRDefault="008A42F1" w:rsidP="003A00BA">
            <w:pPr>
              <w:pStyle w:val="Body"/>
              <w:spacing w:before="60" w:after="60"/>
              <w:jc w:val="center"/>
              <w:rPr>
                <w:rStyle w:val="Bold"/>
              </w:rPr>
            </w:pPr>
            <w:r w:rsidRPr="003314D6">
              <w:rPr>
                <w:rStyle w:val="Bold"/>
              </w:rPr>
              <w:t>Expiry Date</w:t>
            </w: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1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2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3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  <w:tr w:rsidR="008A42F1" w:rsidRPr="00F7308A" w:rsidTr="003A00BA">
        <w:tc>
          <w:tcPr>
            <w:tcW w:w="1101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  <w:r>
              <w:t>4</w:t>
            </w:r>
          </w:p>
        </w:tc>
        <w:tc>
          <w:tcPr>
            <w:tcW w:w="314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3145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  <w:tc>
          <w:tcPr>
            <w:tcW w:w="2464" w:type="dxa"/>
          </w:tcPr>
          <w:p w:rsidR="008A42F1" w:rsidRDefault="008A42F1" w:rsidP="003A00BA">
            <w:pPr>
              <w:pStyle w:val="Body"/>
              <w:spacing w:before="60" w:after="60"/>
              <w:jc w:val="center"/>
            </w:pPr>
          </w:p>
        </w:tc>
      </w:tr>
    </w:tbl>
    <w:p w:rsidR="00A04DAF" w:rsidRDefault="00A04DAF" w:rsidP="008A42F1">
      <w:pPr>
        <w:pStyle w:val="DHeading3NO"/>
      </w:pPr>
    </w:p>
    <w:p w:rsidR="00A739F8" w:rsidRDefault="00A739F8" w:rsidP="00A739F8">
      <w:pPr>
        <w:pStyle w:val="Body"/>
      </w:pPr>
    </w:p>
    <w:p w:rsidR="00A739F8" w:rsidRPr="00A739F8" w:rsidRDefault="00A739F8" w:rsidP="00A739F8">
      <w:pPr>
        <w:pStyle w:val="Body"/>
      </w:pPr>
    </w:p>
    <w:p w:rsidR="008A42F1" w:rsidRDefault="008A42F1" w:rsidP="008A42F1">
      <w:pPr>
        <w:pStyle w:val="DHeading3NO"/>
      </w:pPr>
      <w:r>
        <w:t>Declaration</w:t>
      </w:r>
    </w:p>
    <w:p w:rsidR="008A42F1" w:rsidRDefault="008A42F1" w:rsidP="008A42F1">
      <w:pPr>
        <w:pStyle w:val="Body"/>
      </w:pPr>
      <w:r>
        <w:t>On behalf of our Organisation, I hereby certify that the information provided in this questionnaire is an accurate reflection of our Organisation and we will provide appropriate documented evidence if requested. I also confirm access will be permitted to our Organisation premises for audit if requested.</w:t>
      </w:r>
    </w:p>
    <w:p w:rsidR="008A42F1" w:rsidRDefault="008A42F1" w:rsidP="008A42F1">
      <w:pPr>
        <w:pStyle w:val="Body"/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A42F1" w:rsidRPr="00F7308A" w:rsidTr="003A00BA"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  <w:r>
              <w:t>Name of Organisation</w:t>
            </w:r>
          </w:p>
        </w:tc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F7308A" w:rsidTr="003A00BA">
        <w:tc>
          <w:tcPr>
            <w:tcW w:w="4927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Name of Authorised Signatory</w:t>
            </w:r>
          </w:p>
        </w:tc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F7308A" w:rsidTr="003A00BA">
        <w:tc>
          <w:tcPr>
            <w:tcW w:w="4927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Position</w:t>
            </w:r>
          </w:p>
        </w:tc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F7308A" w:rsidTr="003A00BA">
        <w:tc>
          <w:tcPr>
            <w:tcW w:w="4927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Date</w:t>
            </w:r>
          </w:p>
        </w:tc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  <w:tr w:rsidR="008A42F1" w:rsidRPr="00F7308A" w:rsidTr="003A00BA">
        <w:tc>
          <w:tcPr>
            <w:tcW w:w="4927" w:type="dxa"/>
          </w:tcPr>
          <w:p w:rsidR="008A42F1" w:rsidRDefault="008A42F1" w:rsidP="003A00BA">
            <w:pPr>
              <w:pStyle w:val="Body"/>
              <w:spacing w:before="60" w:after="60"/>
            </w:pPr>
            <w:r>
              <w:t>Signature</w:t>
            </w:r>
          </w:p>
        </w:tc>
        <w:tc>
          <w:tcPr>
            <w:tcW w:w="4927" w:type="dxa"/>
          </w:tcPr>
          <w:p w:rsidR="008A42F1" w:rsidRPr="00F7308A" w:rsidRDefault="008A42F1" w:rsidP="003A00BA">
            <w:pPr>
              <w:pStyle w:val="Body"/>
              <w:spacing w:before="60" w:after="60"/>
            </w:pPr>
          </w:p>
        </w:tc>
      </w:tr>
    </w:tbl>
    <w:p w:rsidR="008A42F1" w:rsidRDefault="008A42F1" w:rsidP="008A42F1">
      <w:pPr>
        <w:pStyle w:val="Body"/>
      </w:pPr>
    </w:p>
    <w:p w:rsidR="00B32B94" w:rsidRDefault="00B32B94" w:rsidP="008A42F1">
      <w:pPr>
        <w:pStyle w:val="Body"/>
      </w:pPr>
    </w:p>
    <w:p w:rsidR="00B32B94" w:rsidRDefault="00B32B94" w:rsidP="008A42F1">
      <w:pPr>
        <w:pStyle w:val="Body"/>
      </w:pPr>
    </w:p>
    <w:p w:rsidR="00B32B94" w:rsidRPr="00C059BB" w:rsidRDefault="00B32B94" w:rsidP="008A42F1">
      <w:pPr>
        <w:pStyle w:val="Body"/>
        <w:rPr>
          <w:rStyle w:val="Italics"/>
        </w:rPr>
      </w:pPr>
      <w:r w:rsidRPr="00C059BB">
        <w:rPr>
          <w:rStyle w:val="Italics"/>
        </w:rPr>
        <w:lastRenderedPageBreak/>
        <w:t>For office use only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93"/>
        <w:gridCol w:w="2870"/>
        <w:gridCol w:w="1524"/>
        <w:gridCol w:w="1683"/>
        <w:gridCol w:w="1684"/>
      </w:tblGrid>
      <w:tr w:rsidR="00B32B94" w:rsidRPr="00C059BB" w:rsidTr="008426E4">
        <w:tc>
          <w:tcPr>
            <w:tcW w:w="2093" w:type="dxa"/>
          </w:tcPr>
          <w:p w:rsidR="00B32B94" w:rsidRPr="00C059BB" w:rsidRDefault="00B32B94" w:rsidP="0025325C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Name of Assessor</w:t>
            </w:r>
          </w:p>
        </w:tc>
        <w:tc>
          <w:tcPr>
            <w:tcW w:w="2870" w:type="dxa"/>
          </w:tcPr>
          <w:p w:rsidR="00B32B94" w:rsidRPr="00C059BB" w:rsidRDefault="00B32B94" w:rsidP="00F8308D">
            <w:pPr>
              <w:pStyle w:val="Body"/>
              <w:spacing w:before="60" w:after="60"/>
            </w:pPr>
          </w:p>
        </w:tc>
        <w:tc>
          <w:tcPr>
            <w:tcW w:w="1524" w:type="dxa"/>
          </w:tcPr>
          <w:p w:rsidR="00B32B94" w:rsidRPr="00C059BB" w:rsidRDefault="008426E4" w:rsidP="00B32B94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Date</w:t>
            </w:r>
          </w:p>
        </w:tc>
        <w:tc>
          <w:tcPr>
            <w:tcW w:w="3367" w:type="dxa"/>
            <w:gridSpan w:val="2"/>
          </w:tcPr>
          <w:p w:rsidR="00B32B94" w:rsidRPr="00C059BB" w:rsidRDefault="00B32B94" w:rsidP="00F8308D">
            <w:pPr>
              <w:pStyle w:val="Body"/>
              <w:spacing w:before="60" w:after="60"/>
            </w:pPr>
          </w:p>
        </w:tc>
      </w:tr>
      <w:tr w:rsidR="008426E4" w:rsidRPr="00C059BB" w:rsidTr="008426E4">
        <w:tc>
          <w:tcPr>
            <w:tcW w:w="2093" w:type="dxa"/>
          </w:tcPr>
          <w:p w:rsidR="008426E4" w:rsidRPr="00C059BB" w:rsidRDefault="008426E4" w:rsidP="00D0013E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 xml:space="preserve">Signature </w:t>
            </w:r>
          </w:p>
        </w:tc>
        <w:tc>
          <w:tcPr>
            <w:tcW w:w="2870" w:type="dxa"/>
          </w:tcPr>
          <w:p w:rsidR="008426E4" w:rsidRPr="00C059BB" w:rsidRDefault="008426E4" w:rsidP="00D0013E">
            <w:pPr>
              <w:pStyle w:val="Body"/>
              <w:spacing w:before="60" w:after="60"/>
            </w:pPr>
          </w:p>
          <w:p w:rsidR="008426E4" w:rsidRPr="00C059BB" w:rsidRDefault="008426E4" w:rsidP="00D0013E">
            <w:pPr>
              <w:pStyle w:val="Body"/>
              <w:spacing w:before="60" w:after="60"/>
            </w:pPr>
          </w:p>
        </w:tc>
        <w:tc>
          <w:tcPr>
            <w:tcW w:w="1524" w:type="dxa"/>
          </w:tcPr>
          <w:p w:rsidR="008426E4" w:rsidRPr="00C059BB" w:rsidRDefault="008426E4" w:rsidP="00D0013E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Rating</w:t>
            </w:r>
          </w:p>
        </w:tc>
        <w:tc>
          <w:tcPr>
            <w:tcW w:w="1683" w:type="dxa"/>
          </w:tcPr>
          <w:p w:rsidR="008426E4" w:rsidRPr="00C059BB" w:rsidRDefault="008426E4" w:rsidP="00D0013E">
            <w:pPr>
              <w:pStyle w:val="Body"/>
              <w:spacing w:before="60" w:after="60"/>
              <w:jc w:val="center"/>
            </w:pPr>
            <w:r w:rsidRPr="00C059BB">
              <w:t>Approved</w:t>
            </w:r>
          </w:p>
          <w:p w:rsidR="008426E4" w:rsidRPr="00C059BB" w:rsidRDefault="008426E4" w:rsidP="00D0013E">
            <w:pPr>
              <w:pStyle w:val="Body"/>
              <w:spacing w:before="60" w:after="60"/>
              <w:jc w:val="center"/>
            </w:pPr>
            <w:r w:rsidRPr="00C059BB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BB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C059BB">
              <w:rPr>
                <w:rFonts w:cs="Arial"/>
                <w:b/>
                <w:lang w:val="en-US"/>
              </w:rPr>
              <w:fldChar w:fldCharType="end"/>
            </w:r>
          </w:p>
        </w:tc>
        <w:tc>
          <w:tcPr>
            <w:tcW w:w="1684" w:type="dxa"/>
          </w:tcPr>
          <w:p w:rsidR="008426E4" w:rsidRPr="00C059BB" w:rsidRDefault="008426E4" w:rsidP="00D0013E">
            <w:pPr>
              <w:pStyle w:val="Body"/>
              <w:spacing w:before="60" w:after="60"/>
              <w:jc w:val="center"/>
            </w:pPr>
            <w:r w:rsidRPr="00C059BB">
              <w:t>Review</w:t>
            </w:r>
          </w:p>
          <w:p w:rsidR="008426E4" w:rsidRPr="00C059BB" w:rsidRDefault="008426E4" w:rsidP="00D0013E">
            <w:pPr>
              <w:pStyle w:val="Body"/>
              <w:spacing w:before="60" w:after="60"/>
              <w:jc w:val="center"/>
            </w:pPr>
            <w:r w:rsidRPr="00C059BB">
              <w:rPr>
                <w:rFonts w:cs="Arial"/>
                <w:b/>
                <w:lang w:val="en-US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059BB">
              <w:rPr>
                <w:rFonts w:cs="Arial"/>
                <w:b/>
                <w:lang w:val="en-US"/>
              </w:rPr>
              <w:instrText xml:space="preserve"> FORMCHECKBOX </w:instrText>
            </w:r>
            <w:r w:rsidR="00ED0DD0">
              <w:rPr>
                <w:rFonts w:cs="Arial"/>
                <w:b/>
                <w:lang w:val="en-US"/>
              </w:rPr>
            </w:r>
            <w:r w:rsidR="00ED0DD0">
              <w:rPr>
                <w:rFonts w:cs="Arial"/>
                <w:b/>
                <w:lang w:val="en-US"/>
              </w:rPr>
              <w:fldChar w:fldCharType="separate"/>
            </w:r>
            <w:r w:rsidRPr="00C059BB">
              <w:rPr>
                <w:rFonts w:cs="Arial"/>
                <w:b/>
                <w:lang w:val="en-US"/>
              </w:rPr>
              <w:fldChar w:fldCharType="end"/>
            </w:r>
          </w:p>
        </w:tc>
      </w:tr>
      <w:tr w:rsidR="008426E4" w:rsidRPr="00C059BB" w:rsidTr="00D0013E">
        <w:tc>
          <w:tcPr>
            <w:tcW w:w="2093" w:type="dxa"/>
          </w:tcPr>
          <w:p w:rsidR="008426E4" w:rsidRPr="00C059BB" w:rsidRDefault="008426E4" w:rsidP="00D0013E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Comments</w:t>
            </w:r>
          </w:p>
        </w:tc>
        <w:tc>
          <w:tcPr>
            <w:tcW w:w="7761" w:type="dxa"/>
            <w:gridSpan w:val="4"/>
          </w:tcPr>
          <w:p w:rsidR="008426E4" w:rsidRPr="00C059BB" w:rsidRDefault="008426E4" w:rsidP="00D0013E">
            <w:pPr>
              <w:pStyle w:val="Body"/>
              <w:spacing w:before="60" w:after="60"/>
            </w:pPr>
          </w:p>
          <w:p w:rsidR="008426E4" w:rsidRPr="00C059BB" w:rsidRDefault="008426E4" w:rsidP="00D0013E">
            <w:pPr>
              <w:pStyle w:val="Body"/>
              <w:spacing w:before="60" w:after="60"/>
            </w:pPr>
          </w:p>
          <w:p w:rsidR="008426E4" w:rsidRPr="00C059BB" w:rsidRDefault="008426E4" w:rsidP="00D0013E">
            <w:pPr>
              <w:pStyle w:val="Body"/>
              <w:spacing w:before="60" w:after="60"/>
            </w:pPr>
          </w:p>
        </w:tc>
      </w:tr>
    </w:tbl>
    <w:p w:rsidR="008426E4" w:rsidRPr="00C059BB" w:rsidRDefault="008426E4" w:rsidP="008A42F1">
      <w:pPr>
        <w:pStyle w:val="Body"/>
      </w:pPr>
    </w:p>
    <w:p w:rsidR="00B32B94" w:rsidRPr="00C059BB" w:rsidRDefault="00B32B94" w:rsidP="008A42F1">
      <w:pPr>
        <w:pStyle w:val="Body"/>
      </w:pPr>
      <w:r w:rsidRPr="00C059BB">
        <w:t>Commercial Manager/System Manager approval: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093"/>
        <w:gridCol w:w="2870"/>
        <w:gridCol w:w="1949"/>
        <w:gridCol w:w="2942"/>
      </w:tblGrid>
      <w:tr w:rsidR="00B32B94" w:rsidRPr="00C059BB" w:rsidTr="00F8308D">
        <w:tc>
          <w:tcPr>
            <w:tcW w:w="2093" w:type="dxa"/>
          </w:tcPr>
          <w:p w:rsidR="00B32B94" w:rsidRPr="00C059BB" w:rsidRDefault="00B32B94" w:rsidP="0025325C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Name</w:t>
            </w:r>
          </w:p>
        </w:tc>
        <w:tc>
          <w:tcPr>
            <w:tcW w:w="2870" w:type="dxa"/>
          </w:tcPr>
          <w:p w:rsidR="00B32B94" w:rsidRPr="00C059BB" w:rsidRDefault="00B32B94" w:rsidP="00F8308D">
            <w:pPr>
              <w:pStyle w:val="Body"/>
              <w:spacing w:before="60" w:after="60"/>
            </w:pPr>
          </w:p>
        </w:tc>
        <w:tc>
          <w:tcPr>
            <w:tcW w:w="1949" w:type="dxa"/>
          </w:tcPr>
          <w:p w:rsidR="00B32B94" w:rsidRPr="00C059BB" w:rsidRDefault="008426E4" w:rsidP="0025325C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Date</w:t>
            </w:r>
          </w:p>
        </w:tc>
        <w:tc>
          <w:tcPr>
            <w:tcW w:w="2942" w:type="dxa"/>
          </w:tcPr>
          <w:p w:rsidR="00B32B94" w:rsidRPr="00C059BB" w:rsidRDefault="00B32B94" w:rsidP="00F8308D">
            <w:pPr>
              <w:pStyle w:val="Body"/>
              <w:spacing w:before="60" w:after="60"/>
            </w:pPr>
          </w:p>
        </w:tc>
      </w:tr>
      <w:tr w:rsidR="008426E4" w:rsidRPr="00E40F3D" w:rsidTr="003F5B23">
        <w:tc>
          <w:tcPr>
            <w:tcW w:w="2093" w:type="dxa"/>
          </w:tcPr>
          <w:p w:rsidR="008426E4" w:rsidRPr="00B32B94" w:rsidRDefault="008426E4" w:rsidP="0025325C">
            <w:pPr>
              <w:pStyle w:val="Body"/>
              <w:spacing w:before="60" w:after="60"/>
              <w:rPr>
                <w:rStyle w:val="Bold"/>
              </w:rPr>
            </w:pPr>
            <w:r w:rsidRPr="00C059BB">
              <w:rPr>
                <w:rStyle w:val="Bold"/>
              </w:rPr>
              <w:t>Signature</w:t>
            </w:r>
          </w:p>
        </w:tc>
        <w:tc>
          <w:tcPr>
            <w:tcW w:w="7761" w:type="dxa"/>
            <w:gridSpan w:val="3"/>
          </w:tcPr>
          <w:p w:rsidR="008426E4" w:rsidRDefault="008426E4" w:rsidP="00F8308D">
            <w:pPr>
              <w:pStyle w:val="Body"/>
              <w:spacing w:before="60" w:after="60"/>
            </w:pPr>
          </w:p>
          <w:p w:rsidR="008426E4" w:rsidRPr="00F7308A" w:rsidRDefault="008426E4" w:rsidP="00F8308D">
            <w:pPr>
              <w:pStyle w:val="Body"/>
              <w:spacing w:before="60" w:after="60"/>
            </w:pPr>
          </w:p>
        </w:tc>
      </w:tr>
    </w:tbl>
    <w:p w:rsidR="00B32B94" w:rsidRDefault="00B32B94" w:rsidP="008A42F1">
      <w:pPr>
        <w:pStyle w:val="Body"/>
      </w:pPr>
    </w:p>
    <w:p w:rsidR="00B32B94" w:rsidRDefault="00B32B94" w:rsidP="008A42F1">
      <w:pPr>
        <w:pStyle w:val="Body"/>
      </w:pPr>
    </w:p>
    <w:p w:rsidR="00B32B94" w:rsidRDefault="00B32B94" w:rsidP="008A42F1">
      <w:pPr>
        <w:pStyle w:val="Body"/>
      </w:pPr>
    </w:p>
    <w:p w:rsidR="00B32B94" w:rsidRPr="003D55CE" w:rsidRDefault="00B32B94" w:rsidP="008A42F1">
      <w:pPr>
        <w:pStyle w:val="Body"/>
      </w:pPr>
    </w:p>
    <w:sectPr w:rsidR="00B32B94" w:rsidRPr="003D55CE" w:rsidSect="00FF15DC">
      <w:headerReference w:type="default" r:id="rId9"/>
      <w:footerReference w:type="default" r:id="rId10"/>
      <w:pgSz w:w="11906" w:h="16838" w:code="9"/>
      <w:pgMar w:top="567" w:right="1134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C5E" w:rsidRDefault="00387C5E" w:rsidP="007C38B1">
      <w:r>
        <w:separator/>
      </w:r>
    </w:p>
    <w:p w:rsidR="00387C5E" w:rsidRDefault="00387C5E"/>
    <w:p w:rsidR="00387C5E" w:rsidRDefault="00387C5E"/>
    <w:p w:rsidR="00387C5E" w:rsidRDefault="00387C5E"/>
  </w:endnote>
  <w:endnote w:type="continuationSeparator" w:id="0">
    <w:p w:rsidR="00387C5E" w:rsidRDefault="00387C5E" w:rsidP="007C38B1">
      <w:r>
        <w:continuationSeparator/>
      </w:r>
    </w:p>
    <w:p w:rsidR="00387C5E" w:rsidRDefault="00387C5E"/>
    <w:p w:rsidR="00387C5E" w:rsidRDefault="00387C5E"/>
    <w:p w:rsidR="00387C5E" w:rsidRDefault="00387C5E"/>
  </w:endnote>
  <w:endnote w:type="continuationNotice" w:id="1">
    <w:p w:rsidR="00387C5E" w:rsidRDefault="00387C5E"/>
    <w:p w:rsidR="00387C5E" w:rsidRDefault="00387C5E"/>
    <w:p w:rsidR="00387C5E" w:rsidRDefault="00387C5E"/>
    <w:p w:rsidR="00387C5E" w:rsidRDefault="00387C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B989A87-2AEC-4139-9C2C-8A6373AD6019}"/>
    <w:embedBold r:id="rId2" w:fontKey="{339AF373-DC6F-45DE-A5B9-E9CD78EDE114}"/>
    <w:embedItalic r:id="rId3" w:fontKey="{F06D6D61-56B4-40C9-8EEB-0DB911DF3965}"/>
    <w:embedBoldItalic r:id="rId4" w:fontKey="{024E9C4C-09B3-446C-83B0-EB7644D8CC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F96" w:rsidRPr="00AD3DA2" w:rsidRDefault="00D20819" w:rsidP="00AD3DA2">
    <w:pPr>
      <w:pStyle w:val="DFooter"/>
      <w:tabs>
        <w:tab w:val="right" w:pos="15735"/>
      </w:tabs>
      <w:rPr>
        <w:noProof/>
      </w:rPr>
    </w:pPr>
    <w:fldSimple w:instr=" FILENAME  \* Upper  \* MERGEFORMAT ">
      <w:r w:rsidR="00ED0DD0" w:rsidRPr="00ED0DD0">
        <w:rPr>
          <w:noProof/>
        </w:rPr>
        <w:t>PF-7-05-05</w:t>
      </w:r>
      <w:r w:rsidR="00ED0DD0">
        <w:rPr>
          <w:caps w:val="0"/>
          <w:noProof/>
        </w:rPr>
        <w:t xml:space="preserve"> SUPPLIER PRELIMINARY QUESTIONNAIRE - MISC EQUIPMENT, MATERIALS MINOR SERVICES REV.0</w:t>
      </w:r>
    </w:fldSimple>
    <w:r w:rsidR="00AD3DA2" w:rsidRPr="00CA31AB">
      <w:tab/>
    </w:r>
    <w:r w:rsidR="00AD3DA2" w:rsidRPr="00CA31AB">
      <w:fldChar w:fldCharType="begin"/>
    </w:r>
    <w:r w:rsidR="00AD3DA2" w:rsidRPr="00CA31AB">
      <w:instrText xml:space="preserve"> PAGE  \* Arabic  \* MERGEFORMAT </w:instrText>
    </w:r>
    <w:r w:rsidR="00AD3DA2" w:rsidRPr="00CA31AB">
      <w:fldChar w:fldCharType="separate"/>
    </w:r>
    <w:r w:rsidR="00ED0DD0">
      <w:rPr>
        <w:noProof/>
      </w:rPr>
      <w:t>1</w:t>
    </w:r>
    <w:r w:rsidR="00AD3DA2" w:rsidRPr="00CA31AB">
      <w:fldChar w:fldCharType="end"/>
    </w:r>
    <w:r w:rsidR="00AD3DA2" w:rsidRPr="00CA31AB">
      <w:t xml:space="preserve"> OF </w:t>
    </w:r>
    <w:fldSimple w:instr=" NUMPAGES  \* Arabic  \* MERGEFORMAT ">
      <w:r w:rsidR="00ED0DD0">
        <w:rPr>
          <w:noProof/>
        </w:rPr>
        <w:t>4</w:t>
      </w:r>
    </w:fldSimple>
    <w:r w:rsidR="00954403">
      <w:rPr>
        <w:noProof/>
      </w:rPr>
      <w:br/>
      <w:t>modification:</w:t>
    </w:r>
    <w:r w:rsidR="00720298">
      <w:rPr>
        <w:noProof/>
      </w:rPr>
      <w:t xml:space="preserve"> </w:t>
    </w:r>
    <w:r w:rsidR="00A739F8">
      <w:rPr>
        <w:noProof/>
      </w:rPr>
      <w:t>original issue</w:t>
    </w:r>
    <w:r w:rsidR="00AD3DA2">
      <w:rPr>
        <w:noProof/>
      </w:rPr>
      <w:tab/>
      <w:t>approved by:</w:t>
    </w:r>
    <w:r w:rsidR="00A739F8">
      <w:rPr>
        <w:noProof/>
      </w:rPr>
      <w:t xml:space="preserve"> </w:t>
    </w:r>
    <w:r>
      <w:rPr>
        <w:noProof/>
      </w:rPr>
      <w:t>r</w:t>
    </w:r>
    <w:r w:rsidR="00C059BB">
      <w:rPr>
        <w:noProof/>
      </w:rPr>
      <w:t>.harcourt</w:t>
    </w:r>
    <w:r w:rsidR="00C059BB">
      <w:rPr>
        <w:noProof/>
      </w:rPr>
      <w:tab/>
      <w:t>Rev. date: 17.07</w:t>
    </w:r>
    <w:r w:rsidR="00D32CDA">
      <w:rPr>
        <w:noProof/>
      </w:rPr>
      <w:t>.2015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C5E" w:rsidRDefault="00387C5E" w:rsidP="005121BF">
      <w:r>
        <w:separator/>
      </w:r>
    </w:p>
    <w:p w:rsidR="00387C5E" w:rsidRDefault="00387C5E"/>
    <w:p w:rsidR="00387C5E" w:rsidRDefault="00387C5E"/>
    <w:p w:rsidR="00387C5E" w:rsidRDefault="00387C5E"/>
  </w:footnote>
  <w:footnote w:type="continuationSeparator" w:id="0">
    <w:p w:rsidR="00387C5E" w:rsidRDefault="00387C5E" w:rsidP="002A645D">
      <w:r>
        <w:continuationSeparator/>
      </w:r>
    </w:p>
    <w:p w:rsidR="00387C5E" w:rsidRDefault="00387C5E"/>
    <w:p w:rsidR="00387C5E" w:rsidRDefault="00387C5E"/>
    <w:p w:rsidR="00387C5E" w:rsidRDefault="00387C5E"/>
  </w:footnote>
  <w:footnote w:type="continuationNotice" w:id="1">
    <w:p w:rsidR="00387C5E" w:rsidRDefault="00387C5E"/>
    <w:p w:rsidR="00387C5E" w:rsidRDefault="00387C5E"/>
    <w:p w:rsidR="00387C5E" w:rsidRDefault="00387C5E"/>
    <w:p w:rsidR="00387C5E" w:rsidRDefault="00387C5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2" w:space="0" w:color="BFBFBF" w:themeColor="background1" w:themeShade="BF"/>
      </w:tblBorders>
      <w:tblCellMar>
        <w:top w:w="28" w:type="dxa"/>
        <w:bottom w:w="28" w:type="dxa"/>
      </w:tblCellMar>
      <w:tblLook w:val="0600" w:firstRow="0" w:lastRow="0" w:firstColumn="0" w:lastColumn="0" w:noHBand="1" w:noVBand="1"/>
    </w:tblPr>
    <w:tblGrid>
      <w:gridCol w:w="7337"/>
      <w:gridCol w:w="2517"/>
    </w:tblGrid>
    <w:tr w:rsidR="00355F96" w:rsidTr="00355F96">
      <w:trPr>
        <w:trHeight w:val="681"/>
      </w:trPr>
      <w:tc>
        <w:tcPr>
          <w:tcW w:w="3723" w:type="pct"/>
        </w:tcPr>
        <w:p w:rsidR="00355F96" w:rsidRPr="00990B35" w:rsidRDefault="00C44CF9" w:rsidP="00355F96">
          <w:pPr>
            <w:pStyle w:val="HeaderDuratec"/>
          </w:pPr>
          <w:r>
            <w:t>procedural form</w:t>
          </w:r>
        </w:p>
        <w:p w:rsidR="00355F96" w:rsidRDefault="00C12BE3" w:rsidP="00C44CF9">
          <w:pPr>
            <w:pStyle w:val="HeaderSmall"/>
          </w:pPr>
          <w:r>
            <w:t>PF-7-05-05</w:t>
          </w:r>
          <w:r w:rsidR="00954403">
            <w:t xml:space="preserve"> </w:t>
          </w:r>
          <w:r w:rsidR="00C44CF9">
            <w:t>supplier preliminary questionnaire</w:t>
          </w:r>
          <w:r w:rsidR="00A739F8">
            <w:t xml:space="preserve"> – Misc equipment, materials, minor services</w:t>
          </w:r>
        </w:p>
      </w:tc>
      <w:tc>
        <w:tcPr>
          <w:tcW w:w="1277" w:type="pct"/>
        </w:tcPr>
        <w:p w:rsidR="00355F96" w:rsidRPr="00044A60" w:rsidRDefault="00355F96" w:rsidP="00355F96">
          <w:pPr>
            <w:pStyle w:val="HeaderRight"/>
          </w:pPr>
          <w:r w:rsidRPr="0071311F">
            <w:rPr>
              <w:noProof/>
              <w:lang w:eastAsia="en-AU"/>
            </w:rPr>
            <w:drawing>
              <wp:inline distT="0" distB="0" distL="0" distR="0" wp14:anchorId="0C6DB8C7" wp14:editId="68566542">
                <wp:extent cx="1440000" cy="306288"/>
                <wp:effectExtent l="0" t="0" r="825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tech_Logo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306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5F96" w:rsidRPr="00171F3D" w:rsidRDefault="00355F96" w:rsidP="00171F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D3697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1CED9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7FA25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C2C8E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9F0AC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0CB6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B09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DB484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44CB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E2BA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D62D57"/>
    <w:multiLevelType w:val="multilevel"/>
    <w:tmpl w:val="85C8F0C2"/>
    <w:lvl w:ilvl="0">
      <w:start w:val="1"/>
      <w:numFmt w:val="upperLetter"/>
      <w:suff w:val="nothing"/>
      <w:lvlText w:val="SECTION %1"/>
      <w:lvlJc w:val="left"/>
      <w:pPr>
        <w:ind w:left="1134" w:hanging="1134"/>
      </w:pPr>
      <w:rPr>
        <w:rFonts w:hint="default"/>
      </w:rPr>
    </w:lvl>
    <w:lvl w:ilvl="1">
      <w:start w:val="1"/>
      <w:numFmt w:val="upperLetter"/>
      <w:suff w:val="space"/>
      <w:lvlText w:val="PART %2"/>
      <w:lvlJc w:val="left"/>
      <w:pPr>
        <w:ind w:left="1134" w:hanging="1134"/>
      </w:pPr>
      <w:rPr>
        <w:rFonts w:hint="default"/>
      </w:rPr>
    </w:lvl>
    <w:lvl w:ilvl="2">
      <w:start w:val="1"/>
      <w:numFmt w:val="lowerRoman"/>
      <w:suff w:val="space"/>
      <w:lvlText w:val="%3)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11">
    <w:nsid w:val="101D5E4E"/>
    <w:multiLevelType w:val="multilevel"/>
    <w:tmpl w:val="10526BBA"/>
    <w:styleLink w:val="ErtechListNumbersa"/>
    <w:lvl w:ilvl="0">
      <w:start w:val="1"/>
      <w:numFmt w:val="lowerLetter"/>
      <w:pStyle w:val="Numbersa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12">
    <w:nsid w:val="1633484D"/>
    <w:multiLevelType w:val="hybridMultilevel"/>
    <w:tmpl w:val="D6E6E8D0"/>
    <w:lvl w:ilvl="0" w:tplc="C0FACCC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B0B98"/>
    <w:multiLevelType w:val="multilevel"/>
    <w:tmpl w:val="28C0C85E"/>
    <w:numStyleLink w:val="EHTableNumbersList"/>
  </w:abstractNum>
  <w:abstractNum w:abstractNumId="14">
    <w:nsid w:val="24870DD1"/>
    <w:multiLevelType w:val="multilevel"/>
    <w:tmpl w:val="D7929E3E"/>
    <w:lvl w:ilvl="0">
      <w:start w:val="1"/>
      <w:numFmt w:val="upperLetter"/>
      <w:suff w:val="nothing"/>
      <w:lvlText w:val="APPENDIX 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15">
    <w:nsid w:val="24D83D88"/>
    <w:multiLevelType w:val="multilevel"/>
    <w:tmpl w:val="D9EE335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28D06B0B"/>
    <w:multiLevelType w:val="multilevel"/>
    <w:tmpl w:val="CDA4982C"/>
    <w:styleLink w:val="TableListNumbers"/>
    <w:lvl w:ilvl="0">
      <w:start w:val="1"/>
      <w:numFmt w:val="upperLetter"/>
      <w:pStyle w:val="TableLevel1Numbers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ableLevel2Numbers"/>
      <w:lvlText w:val="%1%2.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2A7504A2"/>
    <w:multiLevelType w:val="multilevel"/>
    <w:tmpl w:val="FC0881D8"/>
    <w:numStyleLink w:val="EHTableBullet"/>
  </w:abstractNum>
  <w:abstractNum w:abstractNumId="18">
    <w:nsid w:val="35A424CB"/>
    <w:multiLevelType w:val="hybridMultilevel"/>
    <w:tmpl w:val="952E8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C15199"/>
    <w:multiLevelType w:val="multilevel"/>
    <w:tmpl w:val="D7929E3E"/>
    <w:lvl w:ilvl="0">
      <w:start w:val="1"/>
      <w:numFmt w:val="upperLetter"/>
      <w:suff w:val="nothing"/>
      <w:lvlText w:val="APPENDIX 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20">
    <w:nsid w:val="3B1C7196"/>
    <w:multiLevelType w:val="multilevel"/>
    <w:tmpl w:val="2688A79C"/>
    <w:styleLink w:val="NumbersLevelledListErtech"/>
    <w:lvl w:ilvl="0">
      <w:start w:val="1"/>
      <w:numFmt w:val="decimal"/>
      <w:pStyle w:val="Numbers"/>
      <w:lvlText w:val="%1)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0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27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00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25" w:hanging="425"/>
      </w:pPr>
      <w:rPr>
        <w:rFonts w:hint="default"/>
      </w:rPr>
    </w:lvl>
  </w:abstractNum>
  <w:abstractNum w:abstractNumId="21">
    <w:nsid w:val="42F44FBD"/>
    <w:multiLevelType w:val="multilevel"/>
    <w:tmpl w:val="60BA4A58"/>
    <w:styleLink w:val="HeadingListNumbers"/>
    <w:lvl w:ilvl="0">
      <w:start w:val="1"/>
      <w:numFmt w:val="decimal"/>
      <w:pStyle w:val="Heading1"/>
      <w:lvlText w:val="%1"/>
      <w:lvlJc w:val="left"/>
      <w:pPr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992" w:hanging="992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22">
    <w:nsid w:val="55DC117C"/>
    <w:multiLevelType w:val="hybridMultilevel"/>
    <w:tmpl w:val="2092D8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DD7899"/>
    <w:multiLevelType w:val="multilevel"/>
    <w:tmpl w:val="60BA4A58"/>
    <w:numStyleLink w:val="HeadingListNumbers"/>
  </w:abstractNum>
  <w:abstractNum w:abstractNumId="24">
    <w:nsid w:val="69D0315A"/>
    <w:multiLevelType w:val="multilevel"/>
    <w:tmpl w:val="FC0881D8"/>
    <w:styleLink w:val="EHTableBullet"/>
    <w:lvl w:ilvl="0">
      <w:start w:val="1"/>
      <w:numFmt w:val="bullet"/>
      <w:pStyle w:val="TableBullet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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▪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>
    <w:nsid w:val="6AB32002"/>
    <w:multiLevelType w:val="multilevel"/>
    <w:tmpl w:val="28C0C85E"/>
    <w:styleLink w:val="EHTableNumbersList"/>
    <w:lvl w:ilvl="0">
      <w:start w:val="1"/>
      <w:numFmt w:val="decimal"/>
      <w:pStyle w:val="TableNumbers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6">
    <w:nsid w:val="6F2A5B34"/>
    <w:multiLevelType w:val="multilevel"/>
    <w:tmpl w:val="C1F2EBE0"/>
    <w:styleLink w:val="BulletListErtech"/>
    <w:lvl w:ilvl="0">
      <w:start w:val="1"/>
      <w:numFmt w:val="bullet"/>
      <w:pStyle w:val="Bullets"/>
      <w:lvlText w:val=""/>
      <w:lvlJc w:val="left"/>
      <w:pPr>
        <w:tabs>
          <w:tab w:val="num" w:pos="851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276"/>
        </w:tabs>
        <w:ind w:left="850" w:hanging="425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275" w:hanging="425"/>
      </w:pPr>
      <w:rPr>
        <w:rFonts w:ascii="Wingdings" w:hAnsi="Wingdings" w:hint="default"/>
      </w:rPr>
    </w:lvl>
    <w:lvl w:ilvl="3">
      <w:start w:val="1"/>
      <w:numFmt w:val="bullet"/>
      <w:lvlText w:val="□"/>
      <w:lvlJc w:val="left"/>
      <w:pPr>
        <w:tabs>
          <w:tab w:val="num" w:pos="2126"/>
        </w:tabs>
        <w:ind w:left="1700" w:hanging="425"/>
      </w:pPr>
      <w:rPr>
        <w:rFonts w:ascii="Calibri" w:hAnsi="Calibri" w:hint="default"/>
      </w:rPr>
    </w:lvl>
    <w:lvl w:ilvl="4">
      <w:start w:val="1"/>
      <w:numFmt w:val="lowerLetter"/>
      <w:lvlText w:val="(%5)"/>
      <w:lvlJc w:val="left"/>
      <w:pPr>
        <w:tabs>
          <w:tab w:val="num" w:pos="2551"/>
        </w:tabs>
        <w:ind w:left="21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976"/>
        </w:tabs>
        <w:ind w:left="2550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401"/>
        </w:tabs>
        <w:ind w:left="297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826"/>
        </w:tabs>
        <w:ind w:left="3400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1"/>
        </w:tabs>
        <w:ind w:left="3825" w:hanging="425"/>
      </w:pPr>
      <w:rPr>
        <w:rFonts w:hint="default"/>
      </w:rPr>
    </w:lvl>
  </w:abstractNum>
  <w:num w:numId="1">
    <w:abstractNumId w:val="15"/>
  </w:num>
  <w:num w:numId="2">
    <w:abstractNumId w:val="18"/>
  </w:num>
  <w:num w:numId="3">
    <w:abstractNumId w:val="10"/>
  </w:num>
  <w:num w:numId="4">
    <w:abstractNumId w:val="21"/>
  </w:num>
  <w:num w:numId="5">
    <w:abstractNumId w:val="26"/>
  </w:num>
  <w:num w:numId="6">
    <w:abstractNumId w:val="20"/>
  </w:num>
  <w:num w:numId="7">
    <w:abstractNumId w:val="14"/>
  </w:num>
  <w:num w:numId="8">
    <w:abstractNumId w:val="19"/>
  </w:num>
  <w:num w:numId="9">
    <w:abstractNumId w:val="23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17"/>
  </w:num>
  <w:num w:numId="26">
    <w:abstractNumId w:val="25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  <w:num w:numId="29">
    <w:abstractNumId w:val="22"/>
  </w:num>
  <w:num w:numId="30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LockTheme/>
  <w:styleLockQFSet/>
  <w:defaultTabStop w:val="720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3EF"/>
    <w:rsid w:val="000006C5"/>
    <w:rsid w:val="000050C7"/>
    <w:rsid w:val="000055C1"/>
    <w:rsid w:val="00010D1F"/>
    <w:rsid w:val="00011B86"/>
    <w:rsid w:val="000256CE"/>
    <w:rsid w:val="0003078A"/>
    <w:rsid w:val="000405E5"/>
    <w:rsid w:val="00044A60"/>
    <w:rsid w:val="000515A3"/>
    <w:rsid w:val="00053D52"/>
    <w:rsid w:val="00055CAC"/>
    <w:rsid w:val="000602DA"/>
    <w:rsid w:val="0006370A"/>
    <w:rsid w:val="0006551B"/>
    <w:rsid w:val="00066C96"/>
    <w:rsid w:val="00074380"/>
    <w:rsid w:val="00076E83"/>
    <w:rsid w:val="00077D5A"/>
    <w:rsid w:val="00080068"/>
    <w:rsid w:val="000A105C"/>
    <w:rsid w:val="000B1A2B"/>
    <w:rsid w:val="000B42D8"/>
    <w:rsid w:val="000B4A73"/>
    <w:rsid w:val="000C4D9A"/>
    <w:rsid w:val="000D4FF1"/>
    <w:rsid w:val="000E209C"/>
    <w:rsid w:val="000E508B"/>
    <w:rsid w:val="000F6291"/>
    <w:rsid w:val="000F6CE4"/>
    <w:rsid w:val="000F6F25"/>
    <w:rsid w:val="001169C1"/>
    <w:rsid w:val="00126AEE"/>
    <w:rsid w:val="00130CC2"/>
    <w:rsid w:val="00134451"/>
    <w:rsid w:val="00135FBD"/>
    <w:rsid w:val="00141043"/>
    <w:rsid w:val="001452DA"/>
    <w:rsid w:val="001523CF"/>
    <w:rsid w:val="00156F67"/>
    <w:rsid w:val="00161635"/>
    <w:rsid w:val="00162511"/>
    <w:rsid w:val="001649E4"/>
    <w:rsid w:val="00170E1B"/>
    <w:rsid w:val="00171BB8"/>
    <w:rsid w:val="00171F3D"/>
    <w:rsid w:val="0018225A"/>
    <w:rsid w:val="0019061D"/>
    <w:rsid w:val="00191F8C"/>
    <w:rsid w:val="00195726"/>
    <w:rsid w:val="00197714"/>
    <w:rsid w:val="001B52B3"/>
    <w:rsid w:val="001B556A"/>
    <w:rsid w:val="001C3C2F"/>
    <w:rsid w:val="001C5E4F"/>
    <w:rsid w:val="001C7572"/>
    <w:rsid w:val="001D75D6"/>
    <w:rsid w:val="001E0B8E"/>
    <w:rsid w:val="001E23F0"/>
    <w:rsid w:val="001E3319"/>
    <w:rsid w:val="001F07BA"/>
    <w:rsid w:val="001F09AB"/>
    <w:rsid w:val="001F1A6F"/>
    <w:rsid w:val="001F472D"/>
    <w:rsid w:val="0022158C"/>
    <w:rsid w:val="002266F2"/>
    <w:rsid w:val="002302CA"/>
    <w:rsid w:val="00235D1E"/>
    <w:rsid w:val="00240657"/>
    <w:rsid w:val="00245AC8"/>
    <w:rsid w:val="00245E12"/>
    <w:rsid w:val="00247328"/>
    <w:rsid w:val="00250040"/>
    <w:rsid w:val="00251929"/>
    <w:rsid w:val="002638C8"/>
    <w:rsid w:val="00264324"/>
    <w:rsid w:val="0026692C"/>
    <w:rsid w:val="002669E6"/>
    <w:rsid w:val="00271924"/>
    <w:rsid w:val="00273062"/>
    <w:rsid w:val="0027436B"/>
    <w:rsid w:val="0027472C"/>
    <w:rsid w:val="00275617"/>
    <w:rsid w:val="00276846"/>
    <w:rsid w:val="00277FE2"/>
    <w:rsid w:val="00296A96"/>
    <w:rsid w:val="00297795"/>
    <w:rsid w:val="002A1109"/>
    <w:rsid w:val="002A2200"/>
    <w:rsid w:val="002A3BB9"/>
    <w:rsid w:val="002A4B0C"/>
    <w:rsid w:val="002A645D"/>
    <w:rsid w:val="002B1338"/>
    <w:rsid w:val="002B6131"/>
    <w:rsid w:val="002C4A03"/>
    <w:rsid w:val="002D225C"/>
    <w:rsid w:val="002D5F56"/>
    <w:rsid w:val="002E7E5E"/>
    <w:rsid w:val="002F176E"/>
    <w:rsid w:val="00300168"/>
    <w:rsid w:val="003049ED"/>
    <w:rsid w:val="00306E45"/>
    <w:rsid w:val="00315845"/>
    <w:rsid w:val="003173A5"/>
    <w:rsid w:val="0032169B"/>
    <w:rsid w:val="003267C7"/>
    <w:rsid w:val="00330717"/>
    <w:rsid w:val="003314D6"/>
    <w:rsid w:val="00337FC3"/>
    <w:rsid w:val="003413C3"/>
    <w:rsid w:val="00341826"/>
    <w:rsid w:val="003505AE"/>
    <w:rsid w:val="00355F96"/>
    <w:rsid w:val="0036395E"/>
    <w:rsid w:val="00364493"/>
    <w:rsid w:val="003712E5"/>
    <w:rsid w:val="003723A8"/>
    <w:rsid w:val="0037547B"/>
    <w:rsid w:val="0037690D"/>
    <w:rsid w:val="003814BD"/>
    <w:rsid w:val="00383826"/>
    <w:rsid w:val="003849FB"/>
    <w:rsid w:val="00387C5E"/>
    <w:rsid w:val="003A3412"/>
    <w:rsid w:val="003A6140"/>
    <w:rsid w:val="003B30E5"/>
    <w:rsid w:val="003C3769"/>
    <w:rsid w:val="003D09A3"/>
    <w:rsid w:val="003D19F9"/>
    <w:rsid w:val="003D3051"/>
    <w:rsid w:val="003D55CE"/>
    <w:rsid w:val="003F3F78"/>
    <w:rsid w:val="00401532"/>
    <w:rsid w:val="0040634C"/>
    <w:rsid w:val="00407550"/>
    <w:rsid w:val="004108D5"/>
    <w:rsid w:val="0041284B"/>
    <w:rsid w:val="00412EF4"/>
    <w:rsid w:val="0042110B"/>
    <w:rsid w:val="0042743E"/>
    <w:rsid w:val="00433751"/>
    <w:rsid w:val="00436DA7"/>
    <w:rsid w:val="00441A67"/>
    <w:rsid w:val="00441C77"/>
    <w:rsid w:val="004463E4"/>
    <w:rsid w:val="00451470"/>
    <w:rsid w:val="00451BA0"/>
    <w:rsid w:val="00454B91"/>
    <w:rsid w:val="004553CD"/>
    <w:rsid w:val="00455D21"/>
    <w:rsid w:val="004579BD"/>
    <w:rsid w:val="00467C43"/>
    <w:rsid w:val="00481C52"/>
    <w:rsid w:val="004822C9"/>
    <w:rsid w:val="004844E7"/>
    <w:rsid w:val="00485F98"/>
    <w:rsid w:val="0048607D"/>
    <w:rsid w:val="0048629A"/>
    <w:rsid w:val="00487044"/>
    <w:rsid w:val="00492ED9"/>
    <w:rsid w:val="00494DB4"/>
    <w:rsid w:val="00496F19"/>
    <w:rsid w:val="004A24DB"/>
    <w:rsid w:val="004A4503"/>
    <w:rsid w:val="004A4FC7"/>
    <w:rsid w:val="004C09BE"/>
    <w:rsid w:val="004C30E2"/>
    <w:rsid w:val="004C6ECF"/>
    <w:rsid w:val="004E462D"/>
    <w:rsid w:val="004E6784"/>
    <w:rsid w:val="004E7398"/>
    <w:rsid w:val="004E7405"/>
    <w:rsid w:val="004F29FC"/>
    <w:rsid w:val="004F2A27"/>
    <w:rsid w:val="00503345"/>
    <w:rsid w:val="00506993"/>
    <w:rsid w:val="0050748B"/>
    <w:rsid w:val="005121BF"/>
    <w:rsid w:val="0051673A"/>
    <w:rsid w:val="005206ED"/>
    <w:rsid w:val="005208EB"/>
    <w:rsid w:val="00531AF6"/>
    <w:rsid w:val="00531C5F"/>
    <w:rsid w:val="00537AB9"/>
    <w:rsid w:val="00554BE2"/>
    <w:rsid w:val="00566B30"/>
    <w:rsid w:val="0057247E"/>
    <w:rsid w:val="005777A3"/>
    <w:rsid w:val="00580C82"/>
    <w:rsid w:val="005814C1"/>
    <w:rsid w:val="005846A9"/>
    <w:rsid w:val="0058530F"/>
    <w:rsid w:val="00586088"/>
    <w:rsid w:val="005979EA"/>
    <w:rsid w:val="005A0B88"/>
    <w:rsid w:val="005A2D11"/>
    <w:rsid w:val="005A470E"/>
    <w:rsid w:val="005A554F"/>
    <w:rsid w:val="005C476B"/>
    <w:rsid w:val="005C566F"/>
    <w:rsid w:val="005C7646"/>
    <w:rsid w:val="005D0533"/>
    <w:rsid w:val="005D418B"/>
    <w:rsid w:val="005E0125"/>
    <w:rsid w:val="005E1EF0"/>
    <w:rsid w:val="005F0575"/>
    <w:rsid w:val="005F2B54"/>
    <w:rsid w:val="005F423A"/>
    <w:rsid w:val="0060749B"/>
    <w:rsid w:val="00614705"/>
    <w:rsid w:val="00616AB3"/>
    <w:rsid w:val="006403EF"/>
    <w:rsid w:val="00642201"/>
    <w:rsid w:val="00643CEE"/>
    <w:rsid w:val="00645CF1"/>
    <w:rsid w:val="00652DB0"/>
    <w:rsid w:val="006552FD"/>
    <w:rsid w:val="00661B13"/>
    <w:rsid w:val="00663093"/>
    <w:rsid w:val="0066459C"/>
    <w:rsid w:val="00672900"/>
    <w:rsid w:val="00672B84"/>
    <w:rsid w:val="00677733"/>
    <w:rsid w:val="00694518"/>
    <w:rsid w:val="006A1194"/>
    <w:rsid w:val="006A20C2"/>
    <w:rsid w:val="006A5057"/>
    <w:rsid w:val="006A625B"/>
    <w:rsid w:val="006A7A6D"/>
    <w:rsid w:val="006B2970"/>
    <w:rsid w:val="006B53AA"/>
    <w:rsid w:val="006C079C"/>
    <w:rsid w:val="006C1891"/>
    <w:rsid w:val="006C3134"/>
    <w:rsid w:val="006C6164"/>
    <w:rsid w:val="006D20DC"/>
    <w:rsid w:val="006D26CB"/>
    <w:rsid w:val="006D76EE"/>
    <w:rsid w:val="006E6747"/>
    <w:rsid w:val="006E7155"/>
    <w:rsid w:val="006F57B3"/>
    <w:rsid w:val="00720298"/>
    <w:rsid w:val="00720B45"/>
    <w:rsid w:val="00722EE1"/>
    <w:rsid w:val="0072751E"/>
    <w:rsid w:val="00740969"/>
    <w:rsid w:val="00760304"/>
    <w:rsid w:val="007614E1"/>
    <w:rsid w:val="00761FBA"/>
    <w:rsid w:val="00762D59"/>
    <w:rsid w:val="007642D0"/>
    <w:rsid w:val="00795026"/>
    <w:rsid w:val="00796086"/>
    <w:rsid w:val="007A1A10"/>
    <w:rsid w:val="007A5299"/>
    <w:rsid w:val="007A764D"/>
    <w:rsid w:val="007B3E1B"/>
    <w:rsid w:val="007B4582"/>
    <w:rsid w:val="007C14A0"/>
    <w:rsid w:val="007C38B1"/>
    <w:rsid w:val="007C3940"/>
    <w:rsid w:val="007D272A"/>
    <w:rsid w:val="007E0314"/>
    <w:rsid w:val="007E61C6"/>
    <w:rsid w:val="007F1660"/>
    <w:rsid w:val="007F1C0B"/>
    <w:rsid w:val="007F5D04"/>
    <w:rsid w:val="007F7878"/>
    <w:rsid w:val="00804B07"/>
    <w:rsid w:val="008154A3"/>
    <w:rsid w:val="008215A5"/>
    <w:rsid w:val="00825391"/>
    <w:rsid w:val="00830F7F"/>
    <w:rsid w:val="0083161E"/>
    <w:rsid w:val="00831A09"/>
    <w:rsid w:val="00833A81"/>
    <w:rsid w:val="00834AA2"/>
    <w:rsid w:val="008426E4"/>
    <w:rsid w:val="008433A6"/>
    <w:rsid w:val="00844284"/>
    <w:rsid w:val="0084534E"/>
    <w:rsid w:val="008457E4"/>
    <w:rsid w:val="00861FA2"/>
    <w:rsid w:val="00870656"/>
    <w:rsid w:val="00877FEE"/>
    <w:rsid w:val="00883229"/>
    <w:rsid w:val="0088430C"/>
    <w:rsid w:val="00884A35"/>
    <w:rsid w:val="00887713"/>
    <w:rsid w:val="008914FC"/>
    <w:rsid w:val="0089567F"/>
    <w:rsid w:val="008A42F1"/>
    <w:rsid w:val="008A70E4"/>
    <w:rsid w:val="008B0F90"/>
    <w:rsid w:val="008B22F2"/>
    <w:rsid w:val="008C2BA9"/>
    <w:rsid w:val="008C5616"/>
    <w:rsid w:val="008D466F"/>
    <w:rsid w:val="008E02D8"/>
    <w:rsid w:val="008E1671"/>
    <w:rsid w:val="008E2E94"/>
    <w:rsid w:val="008F0552"/>
    <w:rsid w:val="008F64AE"/>
    <w:rsid w:val="008F6D11"/>
    <w:rsid w:val="009040AC"/>
    <w:rsid w:val="009042F6"/>
    <w:rsid w:val="00910FAA"/>
    <w:rsid w:val="00922CB7"/>
    <w:rsid w:val="00923171"/>
    <w:rsid w:val="00926FA5"/>
    <w:rsid w:val="0093754F"/>
    <w:rsid w:val="00946CF4"/>
    <w:rsid w:val="009477AE"/>
    <w:rsid w:val="00952CD7"/>
    <w:rsid w:val="00954403"/>
    <w:rsid w:val="0095446D"/>
    <w:rsid w:val="00954B28"/>
    <w:rsid w:val="009609AE"/>
    <w:rsid w:val="009619C6"/>
    <w:rsid w:val="00966B12"/>
    <w:rsid w:val="00966F4E"/>
    <w:rsid w:val="00967A69"/>
    <w:rsid w:val="0097195A"/>
    <w:rsid w:val="0097661C"/>
    <w:rsid w:val="00977D4D"/>
    <w:rsid w:val="00980533"/>
    <w:rsid w:val="0098471F"/>
    <w:rsid w:val="009855F7"/>
    <w:rsid w:val="009861C7"/>
    <w:rsid w:val="009862F7"/>
    <w:rsid w:val="00990B35"/>
    <w:rsid w:val="009928B6"/>
    <w:rsid w:val="009B14DD"/>
    <w:rsid w:val="009B47CA"/>
    <w:rsid w:val="009C4206"/>
    <w:rsid w:val="009D0E3E"/>
    <w:rsid w:val="009D26A9"/>
    <w:rsid w:val="009D4448"/>
    <w:rsid w:val="009E4CED"/>
    <w:rsid w:val="009E6BEC"/>
    <w:rsid w:val="009F3BC5"/>
    <w:rsid w:val="00A00F89"/>
    <w:rsid w:val="00A03D96"/>
    <w:rsid w:val="00A04DAF"/>
    <w:rsid w:val="00A166A2"/>
    <w:rsid w:val="00A20BC5"/>
    <w:rsid w:val="00A25141"/>
    <w:rsid w:val="00A32779"/>
    <w:rsid w:val="00A33CDA"/>
    <w:rsid w:val="00A40E23"/>
    <w:rsid w:val="00A4250C"/>
    <w:rsid w:val="00A42D6F"/>
    <w:rsid w:val="00A56119"/>
    <w:rsid w:val="00A57EA6"/>
    <w:rsid w:val="00A657D6"/>
    <w:rsid w:val="00A71DEE"/>
    <w:rsid w:val="00A72649"/>
    <w:rsid w:val="00A7275B"/>
    <w:rsid w:val="00A72782"/>
    <w:rsid w:val="00A739F8"/>
    <w:rsid w:val="00A80BB4"/>
    <w:rsid w:val="00A83248"/>
    <w:rsid w:val="00AA012A"/>
    <w:rsid w:val="00AB35E0"/>
    <w:rsid w:val="00AB4576"/>
    <w:rsid w:val="00AB4F74"/>
    <w:rsid w:val="00AC0097"/>
    <w:rsid w:val="00AC3F08"/>
    <w:rsid w:val="00AD10D0"/>
    <w:rsid w:val="00AD1452"/>
    <w:rsid w:val="00AD3DA2"/>
    <w:rsid w:val="00AD43F5"/>
    <w:rsid w:val="00AE0C61"/>
    <w:rsid w:val="00AE4316"/>
    <w:rsid w:val="00AE6A40"/>
    <w:rsid w:val="00AF43B9"/>
    <w:rsid w:val="00AF6B0A"/>
    <w:rsid w:val="00AF72DA"/>
    <w:rsid w:val="00B1553B"/>
    <w:rsid w:val="00B17DA2"/>
    <w:rsid w:val="00B22BFC"/>
    <w:rsid w:val="00B24C43"/>
    <w:rsid w:val="00B265F5"/>
    <w:rsid w:val="00B26A54"/>
    <w:rsid w:val="00B277B9"/>
    <w:rsid w:val="00B30708"/>
    <w:rsid w:val="00B321D8"/>
    <w:rsid w:val="00B32B94"/>
    <w:rsid w:val="00B4457C"/>
    <w:rsid w:val="00B455FF"/>
    <w:rsid w:val="00B52B3A"/>
    <w:rsid w:val="00B55FB6"/>
    <w:rsid w:val="00B61058"/>
    <w:rsid w:val="00B612D3"/>
    <w:rsid w:val="00B662E6"/>
    <w:rsid w:val="00B744BA"/>
    <w:rsid w:val="00B768A2"/>
    <w:rsid w:val="00B76D9E"/>
    <w:rsid w:val="00B92E1D"/>
    <w:rsid w:val="00B9429A"/>
    <w:rsid w:val="00BA085D"/>
    <w:rsid w:val="00BB7246"/>
    <w:rsid w:val="00BD585C"/>
    <w:rsid w:val="00BD7215"/>
    <w:rsid w:val="00BE1059"/>
    <w:rsid w:val="00BF0724"/>
    <w:rsid w:val="00BF5AD0"/>
    <w:rsid w:val="00BF7F46"/>
    <w:rsid w:val="00C047A7"/>
    <w:rsid w:val="00C059BB"/>
    <w:rsid w:val="00C05DC5"/>
    <w:rsid w:val="00C115CB"/>
    <w:rsid w:val="00C12897"/>
    <w:rsid w:val="00C12BE3"/>
    <w:rsid w:val="00C12C95"/>
    <w:rsid w:val="00C14D43"/>
    <w:rsid w:val="00C2185F"/>
    <w:rsid w:val="00C241EB"/>
    <w:rsid w:val="00C2742A"/>
    <w:rsid w:val="00C3037D"/>
    <w:rsid w:val="00C42A11"/>
    <w:rsid w:val="00C44221"/>
    <w:rsid w:val="00C44CF9"/>
    <w:rsid w:val="00C54829"/>
    <w:rsid w:val="00C57F22"/>
    <w:rsid w:val="00C60CB5"/>
    <w:rsid w:val="00C61686"/>
    <w:rsid w:val="00C666C4"/>
    <w:rsid w:val="00C676F8"/>
    <w:rsid w:val="00C75AD9"/>
    <w:rsid w:val="00C90AC7"/>
    <w:rsid w:val="00C91B2C"/>
    <w:rsid w:val="00C954C5"/>
    <w:rsid w:val="00CA0BC6"/>
    <w:rsid w:val="00CA1CCE"/>
    <w:rsid w:val="00CA31AB"/>
    <w:rsid w:val="00CA33B4"/>
    <w:rsid w:val="00CA531D"/>
    <w:rsid w:val="00CB211C"/>
    <w:rsid w:val="00CB6168"/>
    <w:rsid w:val="00CD41CC"/>
    <w:rsid w:val="00CE0602"/>
    <w:rsid w:val="00CE1FC9"/>
    <w:rsid w:val="00CE3309"/>
    <w:rsid w:val="00CE61E2"/>
    <w:rsid w:val="00D00E71"/>
    <w:rsid w:val="00D02F54"/>
    <w:rsid w:val="00D0463B"/>
    <w:rsid w:val="00D10228"/>
    <w:rsid w:val="00D1318E"/>
    <w:rsid w:val="00D20819"/>
    <w:rsid w:val="00D249D3"/>
    <w:rsid w:val="00D32CDA"/>
    <w:rsid w:val="00D34385"/>
    <w:rsid w:val="00D365DA"/>
    <w:rsid w:val="00D40F82"/>
    <w:rsid w:val="00D4283D"/>
    <w:rsid w:val="00D4313A"/>
    <w:rsid w:val="00D43213"/>
    <w:rsid w:val="00D436B6"/>
    <w:rsid w:val="00D47CCE"/>
    <w:rsid w:val="00D656B6"/>
    <w:rsid w:val="00D6625B"/>
    <w:rsid w:val="00D73E41"/>
    <w:rsid w:val="00D8036A"/>
    <w:rsid w:val="00D911CD"/>
    <w:rsid w:val="00D93047"/>
    <w:rsid w:val="00D941F9"/>
    <w:rsid w:val="00DA0439"/>
    <w:rsid w:val="00DA4C8E"/>
    <w:rsid w:val="00DA4CF3"/>
    <w:rsid w:val="00DB167A"/>
    <w:rsid w:val="00DB2107"/>
    <w:rsid w:val="00DB5C3C"/>
    <w:rsid w:val="00DB5E2C"/>
    <w:rsid w:val="00DB7ED5"/>
    <w:rsid w:val="00DC28B5"/>
    <w:rsid w:val="00DC4B04"/>
    <w:rsid w:val="00DC79BF"/>
    <w:rsid w:val="00DD13C3"/>
    <w:rsid w:val="00DD403F"/>
    <w:rsid w:val="00DD4AAA"/>
    <w:rsid w:val="00DD7BC3"/>
    <w:rsid w:val="00DE5C41"/>
    <w:rsid w:val="00DF0A2F"/>
    <w:rsid w:val="00DF436F"/>
    <w:rsid w:val="00DF5CE1"/>
    <w:rsid w:val="00DF7A87"/>
    <w:rsid w:val="00DF7E21"/>
    <w:rsid w:val="00E00CAF"/>
    <w:rsid w:val="00E0420D"/>
    <w:rsid w:val="00E043CE"/>
    <w:rsid w:val="00E07A84"/>
    <w:rsid w:val="00E10F70"/>
    <w:rsid w:val="00E1423D"/>
    <w:rsid w:val="00E176D7"/>
    <w:rsid w:val="00E30893"/>
    <w:rsid w:val="00E333A9"/>
    <w:rsid w:val="00E379CD"/>
    <w:rsid w:val="00E40689"/>
    <w:rsid w:val="00E42B6D"/>
    <w:rsid w:val="00E44212"/>
    <w:rsid w:val="00E44886"/>
    <w:rsid w:val="00E47B16"/>
    <w:rsid w:val="00E50E4E"/>
    <w:rsid w:val="00E55194"/>
    <w:rsid w:val="00E55B9F"/>
    <w:rsid w:val="00E564FF"/>
    <w:rsid w:val="00E57A55"/>
    <w:rsid w:val="00E8139A"/>
    <w:rsid w:val="00E9238E"/>
    <w:rsid w:val="00E93A75"/>
    <w:rsid w:val="00E953D8"/>
    <w:rsid w:val="00E973E4"/>
    <w:rsid w:val="00EB12D0"/>
    <w:rsid w:val="00EC4F8B"/>
    <w:rsid w:val="00ED0501"/>
    <w:rsid w:val="00ED0DD0"/>
    <w:rsid w:val="00ED18E0"/>
    <w:rsid w:val="00ED19AA"/>
    <w:rsid w:val="00EE4986"/>
    <w:rsid w:val="00EF4087"/>
    <w:rsid w:val="00F004FF"/>
    <w:rsid w:val="00F05DCC"/>
    <w:rsid w:val="00F11145"/>
    <w:rsid w:val="00F13337"/>
    <w:rsid w:val="00F16092"/>
    <w:rsid w:val="00F2015D"/>
    <w:rsid w:val="00F234EA"/>
    <w:rsid w:val="00F3313C"/>
    <w:rsid w:val="00F4765B"/>
    <w:rsid w:val="00F6118C"/>
    <w:rsid w:val="00F674BC"/>
    <w:rsid w:val="00F67F90"/>
    <w:rsid w:val="00F7308A"/>
    <w:rsid w:val="00F73209"/>
    <w:rsid w:val="00F75B1F"/>
    <w:rsid w:val="00F8308D"/>
    <w:rsid w:val="00F85BC8"/>
    <w:rsid w:val="00F8669D"/>
    <w:rsid w:val="00FA0D22"/>
    <w:rsid w:val="00FA50D6"/>
    <w:rsid w:val="00FB1297"/>
    <w:rsid w:val="00FC4CA1"/>
    <w:rsid w:val="00FC4DEB"/>
    <w:rsid w:val="00FD0C0C"/>
    <w:rsid w:val="00FD4E6F"/>
    <w:rsid w:val="00FE4694"/>
    <w:rsid w:val="00FF15DC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locked="0" w:uiPriority="0" w:qFormat="1"/>
    <w:lsdException w:name="heading 6" w:locked="0" w:uiPriority="9"/>
    <w:lsdException w:name="heading 7" w:locked="0" w:uiPriority="9"/>
    <w:lsdException w:name="heading 8" w:locked="0" w:uiPriority="9"/>
    <w:lsdException w:name="heading 9" w:locked="0" w:uiPriority="9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caption" w:locked="0" w:uiPriority="35" w:qFormat="1"/>
    <w:lsdException w:name="table of figures" w:locked="0"/>
    <w:lsdException w:name="footnote reference" w:locked="0"/>
    <w:lsdException w:name="annotation reference" w:locked="0"/>
    <w:lsdException w:name="line number" w:locked="0"/>
    <w:lsdException w:name="endnote reference" w:locked="0"/>
    <w:lsdException w:name="endnote text" w:locked="0"/>
    <w:lsdException w:name="table of authorities" w:locked="0"/>
    <w:lsdException w:name="macro" w:unhideWhenUsed="0"/>
    <w:lsdException w:name="toa heading" w:locked="0"/>
    <w:lsdException w:name="Title" w:semiHidden="0" w:uiPriority="10" w:unhideWhenUsed="0"/>
    <w:lsdException w:name="Default Paragraph Font" w:locked="0" w:uiPriority="1"/>
    <w:lsdException w:name="Body Text" w:locked="0"/>
    <w:lsdException w:name="Subtitle" w:locked="0" w:uiPriority="11" w:unhideWhenUsed="0"/>
    <w:lsdException w:name="Hyperlink" w:locked="0"/>
    <w:lsdException w:name="FollowedHyperlink" w:locked="0"/>
    <w:lsdException w:name="Strong" w:semiHidden="0" w:uiPriority="22" w:unhideWhenUsed="0"/>
    <w:lsdException w:name="Emphasis" w:locked="0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locked="0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/>
    <w:lsdException w:name="Intense Emphasis" w:locked="0" w:semiHidden="0" w:uiPriority="0" w:unhideWhenUsed="0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semiHidden="0" w:uiPriority="33" w:unhideWhenUsed="0"/>
    <w:lsdException w:name="Bibliography" w:uiPriority="37"/>
    <w:lsdException w:name="TOC Heading" w:locked="0" w:uiPriority="39" w:unhideWhenUsed="0"/>
  </w:latentStyles>
  <w:style w:type="paragraph" w:default="1" w:styleId="Normal">
    <w:name w:val="Normal"/>
    <w:qFormat/>
    <w:rsid w:val="00762D59"/>
    <w:pPr>
      <w:spacing w:after="0" w:line="240" w:lineRule="auto"/>
    </w:pPr>
    <w:rPr>
      <w:rFonts w:ascii="Calibri" w:hAnsi="Calibri"/>
    </w:rPr>
  </w:style>
  <w:style w:type="paragraph" w:styleId="Heading1">
    <w:name w:val="heading 1"/>
    <w:next w:val="Body"/>
    <w:link w:val="Heading1Char"/>
    <w:qFormat/>
    <w:rsid w:val="00162511"/>
    <w:pPr>
      <w:keepNext/>
      <w:keepLines/>
      <w:numPr>
        <w:numId w:val="4"/>
      </w:numPr>
      <w:spacing w:before="240" w:after="240" w:line="240" w:lineRule="auto"/>
      <w:outlineLvl w:val="0"/>
    </w:pPr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paragraph" w:styleId="Heading2">
    <w:name w:val="heading 2"/>
    <w:next w:val="Body"/>
    <w:link w:val="Heading2Char"/>
    <w:qFormat/>
    <w:rsid w:val="00135FBD"/>
    <w:pPr>
      <w:keepNext/>
      <w:keepLines/>
      <w:numPr>
        <w:ilvl w:val="1"/>
        <w:numId w:val="4"/>
      </w:numPr>
      <w:spacing w:before="200" w:line="240" w:lineRule="auto"/>
      <w:outlineLvl w:val="1"/>
    </w:pPr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paragraph" w:styleId="Heading3">
    <w:name w:val="heading 3"/>
    <w:next w:val="Body"/>
    <w:link w:val="Heading3Char"/>
    <w:qFormat/>
    <w:rsid w:val="00135FBD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ascii="Calibri" w:eastAsiaTheme="majorEastAsia" w:hAnsi="Calibri" w:cstheme="majorBidi"/>
      <w:b/>
      <w:bCs/>
      <w:caps/>
      <w:color w:val="115BA4"/>
      <w:sz w:val="26"/>
    </w:rPr>
  </w:style>
  <w:style w:type="paragraph" w:styleId="Heading4">
    <w:name w:val="heading 4"/>
    <w:next w:val="Body"/>
    <w:link w:val="Heading4Char"/>
    <w:qFormat/>
    <w:rsid w:val="00135FBD"/>
    <w:pPr>
      <w:keepNext/>
      <w:keepLines/>
      <w:numPr>
        <w:ilvl w:val="3"/>
        <w:numId w:val="4"/>
      </w:numPr>
      <w:spacing w:before="200" w:line="240" w:lineRule="auto"/>
      <w:outlineLvl w:val="3"/>
    </w:pPr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paragraph" w:styleId="Heading5">
    <w:name w:val="heading 5"/>
    <w:next w:val="Body"/>
    <w:link w:val="Heading5Char"/>
    <w:qFormat/>
    <w:rsid w:val="00135FBD"/>
    <w:pPr>
      <w:keepNext/>
      <w:keepLines/>
      <w:numPr>
        <w:ilvl w:val="4"/>
        <w:numId w:val="4"/>
      </w:numPr>
      <w:spacing w:before="200" w:line="240" w:lineRule="auto"/>
      <w:outlineLvl w:val="4"/>
    </w:pPr>
    <w:rPr>
      <w:rFonts w:ascii="Calibri" w:eastAsiaTheme="majorEastAsia" w:hAnsi="Calibri" w:cstheme="majorBidi"/>
      <w:caps/>
      <w:color w:val="115BA4"/>
    </w:rPr>
  </w:style>
  <w:style w:type="paragraph" w:styleId="Heading6">
    <w:name w:val="heading 6"/>
    <w:next w:val="Normal"/>
    <w:link w:val="Heading6Char"/>
    <w:uiPriority w:val="9"/>
    <w:semiHidden/>
    <w:locked/>
    <w:rsid w:val="00B321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Cs/>
      <w:caps/>
      <w:color w:val="115BA4"/>
    </w:rPr>
  </w:style>
  <w:style w:type="paragraph" w:styleId="Heading7">
    <w:name w:val="heading 7"/>
    <w:next w:val="Normal"/>
    <w:link w:val="Heading7Char"/>
    <w:uiPriority w:val="9"/>
    <w:semiHidden/>
    <w:locked/>
    <w:rsid w:val="00B321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F05DCC"/>
    <w:pPr>
      <w:keepNext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locked/>
    <w:rsid w:val="00467C43"/>
    <w:pPr>
      <w:keepNext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162511"/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AF72DA"/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AF72DA"/>
    <w:rPr>
      <w:rFonts w:ascii="Calibri" w:eastAsiaTheme="majorEastAsia" w:hAnsi="Calibri" w:cstheme="majorBidi"/>
      <w:b/>
      <w:bCs/>
      <w:caps/>
      <w:color w:val="115BA4"/>
      <w:sz w:val="26"/>
    </w:rPr>
  </w:style>
  <w:style w:type="character" w:customStyle="1" w:styleId="Heading4Char">
    <w:name w:val="Heading 4 Char"/>
    <w:basedOn w:val="DefaultParagraphFont"/>
    <w:link w:val="Heading4"/>
    <w:uiPriority w:val="3"/>
    <w:rsid w:val="003F3F78"/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rsid w:val="003F3F78"/>
    <w:rPr>
      <w:rFonts w:ascii="Calibri" w:eastAsiaTheme="majorEastAsia" w:hAnsi="Calibri" w:cstheme="majorBidi"/>
      <w:caps/>
      <w:color w:val="115BA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324"/>
    <w:rPr>
      <w:rFonts w:asciiTheme="majorHAnsi" w:eastAsiaTheme="majorEastAsia" w:hAnsiTheme="majorHAnsi" w:cstheme="majorBidi"/>
      <w:iCs/>
      <w:caps/>
      <w:color w:val="115BA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3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3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3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rsid w:val="007C39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C3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s">
    <w:name w:val="Bullets"/>
    <w:uiPriority w:val="2"/>
    <w:qFormat/>
    <w:rsid w:val="00762D59"/>
    <w:pPr>
      <w:numPr>
        <w:numId w:val="5"/>
      </w:numPr>
      <w:spacing w:before="200"/>
      <w:contextualSpacing/>
    </w:pPr>
    <w:rPr>
      <w:rFonts w:ascii="Calibri" w:hAnsi="Calibri"/>
    </w:rPr>
  </w:style>
  <w:style w:type="numbering" w:customStyle="1" w:styleId="BulletListErtech">
    <w:name w:val="Bullet List Ertech"/>
    <w:basedOn w:val="NoList"/>
    <w:uiPriority w:val="99"/>
    <w:rsid w:val="0058530F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semiHidden/>
    <w:rsid w:val="007C3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33B4"/>
    <w:rPr>
      <w:rFonts w:ascii="Arial" w:hAnsi="Arial"/>
      <w:sz w:val="20"/>
    </w:rPr>
  </w:style>
  <w:style w:type="paragraph" w:customStyle="1" w:styleId="DHeader">
    <w:name w:val="D Header"/>
    <w:next w:val="Normal"/>
    <w:link w:val="DHeaderChar"/>
    <w:uiPriority w:val="99"/>
    <w:qFormat/>
    <w:rsid w:val="00251929"/>
    <w:pPr>
      <w:spacing w:after="0" w:line="240" w:lineRule="auto"/>
    </w:pPr>
    <w:rPr>
      <w:rFonts w:ascii="Calibri" w:hAnsi="Calibri" w:cstheme="minorHAnsi"/>
      <w:caps/>
      <w:color w:val="414141"/>
      <w:sz w:val="32"/>
      <w:szCs w:val="24"/>
    </w:rPr>
  </w:style>
  <w:style w:type="character" w:customStyle="1" w:styleId="DHeaderChar">
    <w:name w:val="D Header Char"/>
    <w:basedOn w:val="DefaultParagraphFont"/>
    <w:link w:val="DHeader"/>
    <w:uiPriority w:val="99"/>
    <w:rsid w:val="00F4765B"/>
    <w:rPr>
      <w:rFonts w:ascii="Calibri" w:hAnsi="Calibri" w:cstheme="minorHAnsi"/>
      <w:caps/>
      <w:color w:val="414141"/>
      <w:sz w:val="32"/>
      <w:szCs w:val="24"/>
    </w:rPr>
  </w:style>
  <w:style w:type="character" w:customStyle="1" w:styleId="Superscript">
    <w:name w:val="Superscript"/>
    <w:basedOn w:val="DefaultParagraphFont"/>
    <w:uiPriority w:val="4"/>
    <w:qFormat/>
    <w:rsid w:val="00D365DA"/>
    <w:rPr>
      <w:vertAlign w:val="superscript"/>
    </w:rPr>
  </w:style>
  <w:style w:type="table" w:styleId="TableGrid">
    <w:name w:val="Table Grid"/>
    <w:basedOn w:val="TableNormal"/>
    <w:uiPriority w:val="59"/>
    <w:locked/>
    <w:rsid w:val="0050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rtechTable">
    <w:name w:val="Ertech Table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>
      <w:tblStyleRowBandSize w:val="1"/>
      <w:tblBorders>
        <w:top w:val="single" w:sz="4" w:space="0" w:color="414141"/>
        <w:left w:val="single" w:sz="4" w:space="0" w:color="414141"/>
        <w:bottom w:val="single" w:sz="4" w:space="0" w:color="414141"/>
        <w:right w:val="single" w:sz="4" w:space="0" w:color="414141"/>
        <w:insideH w:val="single" w:sz="4" w:space="0" w:color="414141"/>
        <w:insideV w:val="single" w:sz="4" w:space="0" w:color="414141"/>
      </w:tblBorders>
    </w:tblPr>
    <w:tblStylePr w:type="firstRow">
      <w:rPr>
        <w:b/>
        <w:color w:val="FFFFFF" w:themeColor="background1"/>
      </w:rPr>
      <w:tblPr/>
      <w:tcPr>
        <w:shd w:val="clear" w:color="auto" w:fill="115BA4"/>
      </w:tcPr>
    </w:tblStylePr>
    <w:tblStylePr w:type="firstCol">
      <w:rPr>
        <w:b/>
        <w:color w:val="000000" w:themeColor="text1"/>
      </w:rPr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616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86"/>
    <w:rPr>
      <w:rFonts w:ascii="Tahoma" w:hAnsi="Tahoma" w:cs="Tahoma"/>
      <w:sz w:val="16"/>
      <w:szCs w:val="16"/>
    </w:rPr>
  </w:style>
  <w:style w:type="paragraph" w:customStyle="1" w:styleId="DFooter">
    <w:name w:val="D Footer"/>
    <w:link w:val="DFooterChar"/>
    <w:uiPriority w:val="99"/>
    <w:qFormat/>
    <w:rsid w:val="00DB167A"/>
    <w:pPr>
      <w:pBdr>
        <w:top w:val="single" w:sz="12" w:space="1" w:color="A6A6A6" w:themeColor="background1" w:themeShade="A6"/>
      </w:pBdr>
      <w:tabs>
        <w:tab w:val="left" w:pos="0"/>
        <w:tab w:val="center" w:pos="4820"/>
        <w:tab w:val="right" w:pos="9639"/>
      </w:tabs>
      <w:spacing w:before="120" w:after="0" w:line="240" w:lineRule="auto"/>
    </w:pPr>
    <w:rPr>
      <w:rFonts w:ascii="Calibri" w:hAnsi="Calibri"/>
      <w:caps/>
      <w:color w:val="414141"/>
      <w:sz w:val="16"/>
    </w:rPr>
  </w:style>
  <w:style w:type="paragraph" w:styleId="TOC1">
    <w:name w:val="toc 1"/>
    <w:next w:val="Normal"/>
    <w:link w:val="TOC1Char"/>
    <w:uiPriority w:val="39"/>
    <w:qFormat/>
    <w:rsid w:val="00DC4B04"/>
    <w:pPr>
      <w:tabs>
        <w:tab w:val="left" w:pos="567"/>
        <w:tab w:val="right" w:leader="dot" w:pos="9639"/>
      </w:tabs>
      <w:spacing w:before="120" w:after="0" w:line="240" w:lineRule="auto"/>
    </w:pPr>
    <w:rPr>
      <w:rFonts w:ascii="Calibri" w:hAnsi="Calibri" w:cstheme="minorHAnsi"/>
      <w:b/>
      <w:bCs/>
      <w:caps/>
      <w:noProof/>
      <w:sz w:val="24"/>
      <w:szCs w:val="24"/>
    </w:rPr>
  </w:style>
  <w:style w:type="paragraph" w:styleId="TOC2">
    <w:name w:val="toc 2"/>
    <w:next w:val="Normal"/>
    <w:link w:val="TOC2Char"/>
    <w:uiPriority w:val="39"/>
    <w:semiHidden/>
    <w:qFormat/>
    <w:rsid w:val="000E508B"/>
    <w:pPr>
      <w:tabs>
        <w:tab w:val="left" w:pos="1134"/>
        <w:tab w:val="right" w:leader="dot" w:pos="9639"/>
      </w:tabs>
      <w:spacing w:before="40" w:after="40" w:line="240" w:lineRule="auto"/>
      <w:ind w:left="567"/>
      <w:contextualSpacing/>
    </w:pPr>
    <w:rPr>
      <w:rFonts w:ascii="Calibri" w:hAnsi="Calibri" w:cs="Arial"/>
      <w:iCs/>
      <w:caps/>
      <w:noProof/>
      <w:sz w:val="20"/>
      <w:szCs w:val="20"/>
    </w:rPr>
  </w:style>
  <w:style w:type="paragraph" w:styleId="TOC3">
    <w:name w:val="toc 3"/>
    <w:next w:val="Normal"/>
    <w:uiPriority w:val="39"/>
    <w:semiHidden/>
    <w:qFormat/>
    <w:rsid w:val="00296A96"/>
    <w:pPr>
      <w:tabs>
        <w:tab w:val="left" w:pos="1134"/>
        <w:tab w:val="right" w:leader="dot" w:pos="9639"/>
      </w:tabs>
      <w:spacing w:before="20" w:after="20" w:line="240" w:lineRule="auto"/>
      <w:ind w:left="567"/>
      <w:contextualSpacing/>
    </w:pPr>
    <w:rPr>
      <w:rFonts w:ascii="Calibri" w:hAnsi="Calibri" w:cs="Arial"/>
      <w:smallCaps/>
      <w:noProof/>
      <w:sz w:val="18"/>
      <w:szCs w:val="18"/>
      <w:lang w:val="en"/>
    </w:rPr>
  </w:style>
  <w:style w:type="paragraph" w:styleId="TOC4">
    <w:name w:val="toc 4"/>
    <w:basedOn w:val="Normal"/>
    <w:next w:val="Normal"/>
    <w:autoRedefine/>
    <w:uiPriority w:val="39"/>
    <w:semiHidden/>
    <w:rsid w:val="006B2970"/>
    <w:pPr>
      <w:ind w:left="66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6B2970"/>
    <w:pPr>
      <w:ind w:left="88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locked/>
    <w:rsid w:val="006B2970"/>
    <w:pPr>
      <w:ind w:left="11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locked/>
    <w:rsid w:val="006B2970"/>
    <w:pPr>
      <w:ind w:left="132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locked/>
    <w:rsid w:val="006B2970"/>
    <w:pPr>
      <w:ind w:left="154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locked/>
    <w:rsid w:val="006B2970"/>
    <w:pPr>
      <w:ind w:left="1760"/>
    </w:pPr>
    <w:rPr>
      <w:rFonts w:asciiTheme="minorHAnsi" w:hAnsiTheme="minorHAnsi" w:cstheme="minorHAnsi"/>
      <w:szCs w:val="20"/>
    </w:rPr>
  </w:style>
  <w:style w:type="character" w:customStyle="1" w:styleId="Subscript">
    <w:name w:val="Subscript"/>
    <w:basedOn w:val="DefaultParagraphFont"/>
    <w:uiPriority w:val="4"/>
    <w:qFormat/>
    <w:rsid w:val="00D365DA"/>
    <w:rPr>
      <w:vertAlign w:val="subscript"/>
    </w:rPr>
  </w:style>
  <w:style w:type="character" w:styleId="PlaceholderText">
    <w:name w:val="Placeholder Text"/>
    <w:basedOn w:val="DefaultParagraphFont"/>
    <w:uiPriority w:val="99"/>
    <w:semiHidden/>
    <w:locked/>
    <w:rsid w:val="006A20C2"/>
    <w:rPr>
      <w:color w:val="808080"/>
    </w:rPr>
  </w:style>
  <w:style w:type="character" w:customStyle="1" w:styleId="Bold">
    <w:name w:val="Bold"/>
    <w:basedOn w:val="DefaultParagraphFont"/>
    <w:uiPriority w:val="1"/>
    <w:qFormat/>
    <w:rsid w:val="00762D59"/>
    <w:rPr>
      <w:rFonts w:ascii="Calibri" w:hAnsi="Calibri"/>
      <w:b/>
      <w:sz w:val="22"/>
    </w:rPr>
  </w:style>
  <w:style w:type="character" w:customStyle="1" w:styleId="Italics">
    <w:name w:val="Italics"/>
    <w:basedOn w:val="DefaultParagraphFont"/>
    <w:uiPriority w:val="1"/>
    <w:qFormat/>
    <w:rsid w:val="00762D59"/>
    <w:rPr>
      <w:rFonts w:ascii="Calibri" w:hAnsi="Calibri"/>
      <w:i/>
      <w:sz w:val="22"/>
    </w:rPr>
  </w:style>
  <w:style w:type="paragraph" w:customStyle="1" w:styleId="DFooterSmall">
    <w:name w:val="D Footer Small"/>
    <w:link w:val="DFooterSmallChar"/>
    <w:uiPriority w:val="99"/>
    <w:qFormat/>
    <w:rsid w:val="001E0B8E"/>
    <w:pPr>
      <w:tabs>
        <w:tab w:val="left" w:pos="3402"/>
        <w:tab w:val="left" w:pos="6237"/>
        <w:tab w:val="right" w:pos="9639"/>
      </w:tabs>
      <w:spacing w:after="120" w:line="240" w:lineRule="auto"/>
    </w:pPr>
    <w:rPr>
      <w:rFonts w:ascii="Calibri" w:hAnsi="Calibri"/>
      <w:caps/>
      <w:color w:val="414141"/>
      <w:sz w:val="12"/>
      <w:szCs w:val="16"/>
    </w:rPr>
  </w:style>
  <w:style w:type="paragraph" w:customStyle="1" w:styleId="DHeaderSmall">
    <w:name w:val="D Header Small"/>
    <w:uiPriority w:val="99"/>
    <w:qFormat/>
    <w:rsid w:val="00B30708"/>
    <w:pPr>
      <w:spacing w:after="0" w:line="240" w:lineRule="auto"/>
    </w:pPr>
    <w:rPr>
      <w:rFonts w:ascii="Calibri" w:hAnsi="Calibri" w:cstheme="minorHAnsi"/>
      <w:caps/>
      <w:noProof/>
      <w:color w:val="414141"/>
      <w:sz w:val="20"/>
      <w:szCs w:val="24"/>
    </w:rPr>
  </w:style>
  <w:style w:type="character" w:customStyle="1" w:styleId="TOC1Char">
    <w:name w:val="TOC 1 Char"/>
    <w:basedOn w:val="DefaultParagraphFont"/>
    <w:link w:val="TOC1"/>
    <w:uiPriority w:val="39"/>
    <w:semiHidden/>
    <w:rsid w:val="00441C77"/>
    <w:rPr>
      <w:rFonts w:ascii="Calibri" w:hAnsi="Calibri" w:cstheme="minorHAnsi"/>
      <w:b/>
      <w:bCs/>
      <w:caps/>
      <w:noProof/>
      <w:sz w:val="24"/>
      <w:szCs w:val="24"/>
    </w:rPr>
  </w:style>
  <w:style w:type="paragraph" w:customStyle="1" w:styleId="Contents">
    <w:name w:val="Contents"/>
    <w:basedOn w:val="Normal"/>
    <w:next w:val="Body"/>
    <w:link w:val="ContentsChar"/>
    <w:uiPriority w:val="99"/>
    <w:semiHidden/>
    <w:qFormat/>
    <w:rsid w:val="001F1A6F"/>
    <w:pPr>
      <w:pageBreakBefore/>
      <w:spacing w:after="240"/>
    </w:pPr>
    <w:rPr>
      <w:rFonts w:eastAsiaTheme="majorEastAsia" w:cstheme="majorBidi"/>
      <w:b/>
      <w:bCs/>
      <w:caps/>
      <w:color w:val="115BA4"/>
      <w:sz w:val="32"/>
      <w:szCs w:val="28"/>
      <w:lang w:val="en-US" w:eastAsia="ja-JP"/>
    </w:rPr>
  </w:style>
  <w:style w:type="character" w:customStyle="1" w:styleId="ContentsChar">
    <w:name w:val="Contents Char"/>
    <w:basedOn w:val="DefaultParagraphFont"/>
    <w:link w:val="Contents"/>
    <w:uiPriority w:val="99"/>
    <w:semiHidden/>
    <w:rsid w:val="00AC0097"/>
    <w:rPr>
      <w:rFonts w:ascii="Calibri" w:eastAsiaTheme="majorEastAsia" w:hAnsi="Calibri" w:cstheme="majorBidi"/>
      <w:b/>
      <w:bCs/>
      <w:caps/>
      <w:color w:val="115BA4"/>
      <w:sz w:val="32"/>
      <w:szCs w:val="28"/>
      <w:lang w:val="en-US" w:eastAsia="ja-JP"/>
    </w:rPr>
  </w:style>
  <w:style w:type="paragraph" w:customStyle="1" w:styleId="TableTextSmallItalics">
    <w:name w:val="Table Text Small Italics"/>
    <w:link w:val="TableTextSmallItalicsChar"/>
    <w:uiPriority w:val="5"/>
    <w:qFormat/>
    <w:rsid w:val="0006370A"/>
    <w:pPr>
      <w:tabs>
        <w:tab w:val="left" w:pos="1058"/>
        <w:tab w:val="left" w:pos="2289"/>
        <w:tab w:val="left" w:pos="3893"/>
        <w:tab w:val="left" w:pos="5594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Calibri" w:eastAsia="BatangChe" w:hAnsi="Calibri" w:cs="Arial"/>
      <w:i/>
      <w:sz w:val="20"/>
      <w:szCs w:val="24"/>
      <w:lang w:eastAsia="ko-KR"/>
    </w:rPr>
  </w:style>
  <w:style w:type="numbering" w:customStyle="1" w:styleId="HeadingListNumbers">
    <w:name w:val="Heading List Numbers"/>
    <w:basedOn w:val="NoList"/>
    <w:uiPriority w:val="99"/>
    <w:rsid w:val="00135FBD"/>
    <w:pPr>
      <w:numPr>
        <w:numId w:val="4"/>
      </w:numPr>
    </w:pPr>
  </w:style>
  <w:style w:type="paragraph" w:customStyle="1" w:styleId="SCHEDULETITLE">
    <w:name w:val="SCHEDULE TITLE"/>
    <w:next w:val="Body"/>
    <w:uiPriority w:val="6"/>
    <w:qFormat/>
    <w:rsid w:val="00980533"/>
    <w:pPr>
      <w:pageBreakBefore/>
      <w:spacing w:line="240" w:lineRule="auto"/>
      <w:contextualSpacing/>
      <w:jc w:val="center"/>
      <w:outlineLvl w:val="0"/>
    </w:pPr>
    <w:rPr>
      <w:rFonts w:ascii="Calibri" w:eastAsiaTheme="majorEastAsia" w:hAnsi="Calibri" w:cstheme="majorBidi"/>
      <w:b/>
      <w:caps/>
      <w:color w:val="1C1C1C"/>
      <w:spacing w:val="5"/>
      <w:kern w:val="28"/>
      <w:sz w:val="48"/>
      <w:szCs w:val="52"/>
    </w:rPr>
  </w:style>
  <w:style w:type="paragraph" w:customStyle="1" w:styleId="TableTextSmall">
    <w:name w:val="Table Text Small"/>
    <w:link w:val="TableTextSmallChar"/>
    <w:uiPriority w:val="5"/>
    <w:qFormat/>
    <w:rsid w:val="00E176D7"/>
    <w:pPr>
      <w:spacing w:before="60" w:after="0" w:line="240" w:lineRule="auto"/>
    </w:pPr>
    <w:rPr>
      <w:rFonts w:ascii="Calibri" w:hAnsi="Calibri"/>
      <w:color w:val="000000" w:themeColor="text1"/>
      <w:sz w:val="20"/>
    </w:rPr>
  </w:style>
  <w:style w:type="character" w:customStyle="1" w:styleId="TableTextSmallChar">
    <w:name w:val="Table Text Small Char"/>
    <w:basedOn w:val="DefaultParagraphFont"/>
    <w:link w:val="TableTextSmall"/>
    <w:uiPriority w:val="5"/>
    <w:rsid w:val="00E176D7"/>
    <w:rPr>
      <w:rFonts w:ascii="Calibri" w:hAnsi="Calibri"/>
      <w:color w:val="000000" w:themeColor="text1"/>
      <w:sz w:val="20"/>
    </w:rPr>
  </w:style>
  <w:style w:type="paragraph" w:customStyle="1" w:styleId="TableBullets">
    <w:name w:val="Table Bullets"/>
    <w:link w:val="TableBulletsChar"/>
    <w:uiPriority w:val="5"/>
    <w:qFormat/>
    <w:rsid w:val="00355F96"/>
    <w:pPr>
      <w:numPr>
        <w:numId w:val="24"/>
      </w:numPr>
      <w:spacing w:after="0" w:line="240" w:lineRule="auto"/>
    </w:pPr>
    <w:rPr>
      <w:rFonts w:ascii="Calibri" w:hAnsi="Calibri"/>
      <w:color w:val="000000" w:themeColor="text1"/>
      <w:sz w:val="20"/>
    </w:rPr>
  </w:style>
  <w:style w:type="character" w:customStyle="1" w:styleId="TableBulletsChar">
    <w:name w:val="Table Bullets Char"/>
    <w:basedOn w:val="TableTextSmallChar"/>
    <w:link w:val="TableBullets"/>
    <w:uiPriority w:val="5"/>
    <w:rsid w:val="00355F96"/>
    <w:rPr>
      <w:rFonts w:ascii="Calibri" w:hAnsi="Calibri"/>
      <w:color w:val="000000" w:themeColor="text1"/>
      <w:sz w:val="20"/>
    </w:rPr>
  </w:style>
  <w:style w:type="character" w:customStyle="1" w:styleId="TOC2Char">
    <w:name w:val="TOC 2 Char"/>
    <w:basedOn w:val="DefaultParagraphFont"/>
    <w:link w:val="TOC2"/>
    <w:uiPriority w:val="39"/>
    <w:semiHidden/>
    <w:locked/>
    <w:rsid w:val="00441C77"/>
    <w:rPr>
      <w:rFonts w:ascii="Calibri" w:hAnsi="Calibri" w:cs="Arial"/>
      <w:iCs/>
      <w:caps/>
      <w:noProof/>
      <w:sz w:val="20"/>
      <w:szCs w:val="20"/>
    </w:rPr>
  </w:style>
  <w:style w:type="character" w:customStyle="1" w:styleId="PLANNAME">
    <w:name w:val="PLAN NAME"/>
    <w:uiPriority w:val="1"/>
    <w:semiHidden/>
    <w:qFormat/>
    <w:rsid w:val="00531C5F"/>
    <w:rPr>
      <w:rFonts w:ascii="Calibri" w:hAnsi="Calibri"/>
      <w:b/>
      <w:caps/>
      <w:smallCaps w:val="0"/>
      <w:sz w:val="56"/>
    </w:rPr>
  </w:style>
  <w:style w:type="character" w:customStyle="1" w:styleId="FOR">
    <w:name w:val="FOR"/>
    <w:basedOn w:val="DefaultParagraphFont"/>
    <w:uiPriority w:val="1"/>
    <w:semiHidden/>
    <w:qFormat/>
    <w:rsid w:val="007A1A10"/>
    <w:rPr>
      <w:rFonts w:ascii="Calibri" w:hAnsi="Calibri"/>
      <w:b/>
      <w:color w:val="D9D9D9" w:themeColor="background1" w:themeShade="D9"/>
      <w:sz w:val="32"/>
    </w:rPr>
  </w:style>
  <w:style w:type="character" w:customStyle="1" w:styleId="PROJECTNAME">
    <w:name w:val="PROJECT NAME"/>
    <w:uiPriority w:val="1"/>
    <w:semiHidden/>
    <w:qFormat/>
    <w:rsid w:val="007A1A10"/>
    <w:rPr>
      <w:rFonts w:ascii="Calibri" w:hAnsi="Calibri"/>
      <w:b/>
      <w:caps/>
      <w:smallCaps w:val="0"/>
      <w:color w:val="7F7F7F" w:themeColor="text1" w:themeTint="80"/>
      <w:sz w:val="46"/>
    </w:rPr>
  </w:style>
  <w:style w:type="character" w:customStyle="1" w:styleId="REFERENCENUMBER">
    <w:name w:val="REFERENCE NUMBER"/>
    <w:uiPriority w:val="1"/>
    <w:semiHidden/>
    <w:qFormat/>
    <w:rsid w:val="007A1A10"/>
    <w:rPr>
      <w:rFonts w:ascii="Calibri" w:hAnsi="Calibri"/>
      <w:b/>
      <w:caps/>
      <w:smallCaps w:val="0"/>
      <w:color w:val="7F7F7F" w:themeColor="text1" w:themeTint="80"/>
      <w:sz w:val="32"/>
    </w:rPr>
  </w:style>
  <w:style w:type="character" w:customStyle="1" w:styleId="REVDATE">
    <w:name w:val="REV DATE"/>
    <w:basedOn w:val="DefaultParagraphFont"/>
    <w:uiPriority w:val="1"/>
    <w:semiHidden/>
    <w:qFormat/>
    <w:rsid w:val="00531C5F"/>
    <w:rPr>
      <w:rFonts w:ascii="Calibri" w:hAnsi="Calibri"/>
      <w:b/>
      <w:caps/>
      <w:smallCaps w:val="0"/>
      <w:color w:val="000000" w:themeColor="text1"/>
      <w:sz w:val="20"/>
    </w:rPr>
  </w:style>
  <w:style w:type="paragraph" w:customStyle="1" w:styleId="SCHEDULEPART">
    <w:name w:val="SCHEDULE PART"/>
    <w:next w:val="Body"/>
    <w:uiPriority w:val="7"/>
    <w:qFormat/>
    <w:rsid w:val="00980533"/>
    <w:pPr>
      <w:spacing w:before="240" w:line="240" w:lineRule="auto"/>
    </w:pPr>
    <w:rPr>
      <w:rFonts w:ascii="Calibri" w:hAnsi="Calibri"/>
      <w:b/>
      <w:caps/>
      <w:color w:val="115BA4"/>
      <w:sz w:val="28"/>
      <w:szCs w:val="44"/>
    </w:rPr>
  </w:style>
  <w:style w:type="paragraph" w:customStyle="1" w:styleId="Right">
    <w:name w:val="Right"/>
    <w:uiPriority w:val="1"/>
    <w:qFormat/>
    <w:rsid w:val="00762D59"/>
    <w:pPr>
      <w:spacing w:before="200" w:line="240" w:lineRule="auto"/>
      <w:jc w:val="right"/>
    </w:pPr>
    <w:rPr>
      <w:rFonts w:ascii="Calibri" w:hAnsi="Calibri"/>
    </w:rPr>
  </w:style>
  <w:style w:type="paragraph" w:customStyle="1" w:styleId="Numbers">
    <w:name w:val="Numbers"/>
    <w:uiPriority w:val="2"/>
    <w:qFormat/>
    <w:rsid w:val="00355F96"/>
    <w:pPr>
      <w:numPr>
        <w:numId w:val="6"/>
      </w:numPr>
      <w:spacing w:before="200"/>
      <w:contextualSpacing/>
    </w:pPr>
    <w:rPr>
      <w:rFonts w:ascii="Calibri" w:hAnsi="Calibri"/>
    </w:rPr>
  </w:style>
  <w:style w:type="numbering" w:customStyle="1" w:styleId="NumbersLevelledListErtech">
    <w:name w:val="Numbers Levelled List Ertech"/>
    <w:basedOn w:val="NoList"/>
    <w:uiPriority w:val="99"/>
    <w:rsid w:val="0058530F"/>
    <w:pPr>
      <w:numPr>
        <w:numId w:val="6"/>
      </w:numPr>
    </w:pPr>
  </w:style>
  <w:style w:type="character" w:customStyle="1" w:styleId="TableTextSmallItalicsChar">
    <w:name w:val="Table Text Small Italics Char"/>
    <w:basedOn w:val="DefaultParagraphFont"/>
    <w:link w:val="TableTextSmallItalics"/>
    <w:uiPriority w:val="5"/>
    <w:rsid w:val="0006370A"/>
    <w:rPr>
      <w:rFonts w:ascii="Calibri" w:eastAsia="BatangChe" w:hAnsi="Calibri" w:cs="Arial"/>
      <w:i/>
      <w:sz w:val="20"/>
      <w:szCs w:val="24"/>
      <w:lang w:eastAsia="ko-KR"/>
    </w:rPr>
  </w:style>
  <w:style w:type="table" w:customStyle="1" w:styleId="RevisionSummaryTable">
    <w:name w:val="Revision Summary Table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>
      <w:tblBorders>
        <w:top w:val="single" w:sz="4" w:space="0" w:color="414141"/>
        <w:left w:val="single" w:sz="4" w:space="0" w:color="414141"/>
        <w:bottom w:val="single" w:sz="4" w:space="0" w:color="414141"/>
        <w:right w:val="single" w:sz="4" w:space="0" w:color="414141"/>
        <w:insideH w:val="single" w:sz="4" w:space="0" w:color="414141"/>
        <w:insideV w:val="single" w:sz="4" w:space="0" w:color="414141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14141"/>
          <w:left w:val="single" w:sz="4" w:space="0" w:color="414141"/>
          <w:bottom w:val="single" w:sz="4" w:space="0" w:color="414141"/>
          <w:right w:val="single" w:sz="4" w:space="0" w:color="414141"/>
          <w:insideH w:val="single" w:sz="4" w:space="0" w:color="414141"/>
          <w:insideV w:val="single" w:sz="4" w:space="0" w:color="414141"/>
        </w:tcBorders>
        <w:shd w:val="clear" w:color="auto" w:fill="115BA4"/>
      </w:tcPr>
    </w:tblStylePr>
  </w:style>
  <w:style w:type="paragraph" w:styleId="Caption">
    <w:name w:val="caption"/>
    <w:next w:val="Body"/>
    <w:uiPriority w:val="5"/>
    <w:qFormat/>
    <w:rsid w:val="00355F96"/>
    <w:pPr>
      <w:spacing w:before="200" w:line="240" w:lineRule="auto"/>
      <w:jc w:val="both"/>
    </w:pPr>
    <w:rPr>
      <w:rFonts w:ascii="Calibri" w:hAnsi="Calibri"/>
      <w:b/>
      <w:bCs/>
      <w:color w:val="000000" w:themeColor="text1"/>
      <w:sz w:val="18"/>
      <w:szCs w:val="18"/>
    </w:rPr>
  </w:style>
  <w:style w:type="paragraph" w:customStyle="1" w:styleId="AppendixHeading">
    <w:name w:val="Appendix Heading"/>
    <w:next w:val="Body"/>
    <w:uiPriority w:val="99"/>
    <w:qFormat/>
    <w:rsid w:val="006A5057"/>
    <w:pPr>
      <w:pageBreakBefore/>
      <w:spacing w:line="240" w:lineRule="auto"/>
    </w:pPr>
    <w:rPr>
      <w:rFonts w:ascii="Calibri" w:hAnsi="Calibri"/>
      <w:b/>
      <w:caps/>
      <w:sz w:val="36"/>
    </w:rPr>
  </w:style>
  <w:style w:type="paragraph" w:customStyle="1" w:styleId="Centre">
    <w:name w:val="Centre"/>
    <w:uiPriority w:val="1"/>
    <w:qFormat/>
    <w:rsid w:val="00762D59"/>
    <w:pPr>
      <w:spacing w:before="200" w:line="240" w:lineRule="auto"/>
      <w:jc w:val="center"/>
    </w:pPr>
    <w:rPr>
      <w:rFonts w:ascii="Calibri" w:hAnsi="Calibri"/>
    </w:rPr>
  </w:style>
  <w:style w:type="paragraph" w:customStyle="1" w:styleId="AppendixSubheading">
    <w:name w:val="Appendix Subheading"/>
    <w:next w:val="Body"/>
    <w:uiPriority w:val="99"/>
    <w:qFormat/>
    <w:rsid w:val="006A5057"/>
    <w:pPr>
      <w:spacing w:line="240" w:lineRule="auto"/>
    </w:pPr>
    <w:rPr>
      <w:rFonts w:ascii="Calibri" w:hAnsi="Calibri"/>
      <w:b/>
      <w:caps/>
      <w:color w:val="115BA4"/>
      <w:sz w:val="28"/>
    </w:rPr>
  </w:style>
  <w:style w:type="paragraph" w:customStyle="1" w:styleId="BodyIndentLevel1">
    <w:name w:val="Body Indent Level 1"/>
    <w:qFormat/>
    <w:rsid w:val="00762D59"/>
    <w:pPr>
      <w:spacing w:before="200" w:line="240" w:lineRule="auto"/>
      <w:ind w:left="850" w:hanging="425"/>
    </w:pPr>
    <w:rPr>
      <w:rFonts w:ascii="Calibri" w:hAnsi="Calibri"/>
    </w:rPr>
  </w:style>
  <w:style w:type="character" w:customStyle="1" w:styleId="BoldItalics">
    <w:name w:val="Bold Italics"/>
    <w:basedOn w:val="DefaultParagraphFont"/>
    <w:uiPriority w:val="1"/>
    <w:qFormat/>
    <w:rsid w:val="00762D59"/>
    <w:rPr>
      <w:rFonts w:ascii="Calibri" w:hAnsi="Calibri"/>
      <w:b/>
      <w:i/>
      <w:sz w:val="22"/>
    </w:rPr>
  </w:style>
  <w:style w:type="paragraph" w:styleId="TableofFigures">
    <w:name w:val="table of figures"/>
    <w:next w:val="Normal"/>
    <w:uiPriority w:val="99"/>
    <w:semiHidden/>
    <w:rsid w:val="002A2200"/>
    <w:pPr>
      <w:spacing w:before="40" w:after="40" w:line="240" w:lineRule="auto"/>
    </w:pPr>
    <w:rPr>
      <w:rFonts w:ascii="Arial" w:hAnsi="Arial"/>
      <w:sz w:val="18"/>
    </w:rPr>
  </w:style>
  <w:style w:type="numbering" w:customStyle="1" w:styleId="TableListNumbers">
    <w:name w:val="Table List Numbers"/>
    <w:basedOn w:val="NoList"/>
    <w:uiPriority w:val="99"/>
    <w:rsid w:val="00CE3309"/>
    <w:pPr>
      <w:numPr>
        <w:numId w:val="10"/>
      </w:numPr>
    </w:pPr>
  </w:style>
  <w:style w:type="paragraph" w:styleId="FootnoteText">
    <w:name w:val="footnote text"/>
    <w:link w:val="FootnoteTextChar"/>
    <w:uiPriority w:val="99"/>
    <w:semiHidden/>
    <w:unhideWhenUsed/>
    <w:rsid w:val="005121BF"/>
    <w:pPr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21BF"/>
    <w:rPr>
      <w:rFonts w:ascii="Arial" w:hAnsi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21BF"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sid w:val="0048607D"/>
    <w:rPr>
      <w:rFonts w:ascii="Arial" w:hAnsi="Arial"/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607D"/>
    <w:rPr>
      <w:rFonts w:ascii="Arial" w:hAnsi="Arial"/>
      <w:sz w:val="16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C38B1"/>
    <w:rPr>
      <w:vertAlign w:val="superscript"/>
    </w:rPr>
  </w:style>
  <w:style w:type="paragraph" w:customStyle="1" w:styleId="ErtechHeaderRight">
    <w:name w:val="Ertech Header Right"/>
    <w:semiHidden/>
    <w:qFormat/>
    <w:rsid w:val="00044A60"/>
    <w:pPr>
      <w:spacing w:line="240" w:lineRule="auto"/>
      <w:jc w:val="right"/>
    </w:pPr>
    <w:rPr>
      <w:rFonts w:ascii="Arial" w:hAnsi="Arial"/>
      <w:color w:val="414141"/>
      <w:sz w:val="24"/>
      <w:szCs w:val="24"/>
    </w:rPr>
  </w:style>
  <w:style w:type="paragraph" w:customStyle="1" w:styleId="Body">
    <w:name w:val="Body"/>
    <w:qFormat/>
    <w:rsid w:val="00762D59"/>
    <w:pPr>
      <w:keepLines/>
      <w:spacing w:before="200"/>
    </w:pPr>
    <w:rPr>
      <w:rFonts w:ascii="Calibri" w:hAnsi="Calibri"/>
    </w:rPr>
  </w:style>
  <w:style w:type="paragraph" w:customStyle="1" w:styleId="TableLevel1Numbers">
    <w:name w:val="Table Level 1 Numbers"/>
    <w:next w:val="Normal"/>
    <w:semiHidden/>
    <w:qFormat/>
    <w:rsid w:val="00CE3309"/>
    <w:pPr>
      <w:numPr>
        <w:numId w:val="10"/>
      </w:numPr>
      <w:spacing w:before="120" w:after="120" w:line="240" w:lineRule="auto"/>
    </w:pPr>
    <w:rPr>
      <w:b/>
      <w:sz w:val="20"/>
    </w:rPr>
  </w:style>
  <w:style w:type="paragraph" w:customStyle="1" w:styleId="TableLevel2Numbers">
    <w:name w:val="Table Level 2 Numbers"/>
    <w:semiHidden/>
    <w:qFormat/>
    <w:rsid w:val="00CE3309"/>
    <w:pPr>
      <w:numPr>
        <w:ilvl w:val="1"/>
        <w:numId w:val="10"/>
      </w:numPr>
      <w:spacing w:before="60" w:after="60" w:line="240" w:lineRule="auto"/>
    </w:pPr>
    <w:rPr>
      <w:sz w:val="20"/>
    </w:rPr>
  </w:style>
  <w:style w:type="paragraph" w:customStyle="1" w:styleId="TasksTableText">
    <w:name w:val="Tasks Table Text"/>
    <w:semiHidden/>
    <w:qFormat/>
    <w:rsid w:val="0060749B"/>
    <w:pPr>
      <w:spacing w:before="60" w:after="60" w:line="240" w:lineRule="auto"/>
    </w:pPr>
    <w:rPr>
      <w:sz w:val="20"/>
    </w:rPr>
  </w:style>
  <w:style w:type="paragraph" w:customStyle="1" w:styleId="ErtechCoverAlign">
    <w:name w:val="Ertech Cover Align"/>
    <w:semiHidden/>
    <w:qFormat/>
    <w:rsid w:val="00CE3309"/>
    <w:pPr>
      <w:tabs>
        <w:tab w:val="right" w:pos="9639"/>
      </w:tabs>
      <w:jc w:val="right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B307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33B4"/>
    <w:rPr>
      <w:rFonts w:ascii="Arial" w:hAnsi="Arial"/>
      <w:sz w:val="20"/>
    </w:rPr>
  </w:style>
  <w:style w:type="paragraph" w:customStyle="1" w:styleId="FooterLandscape">
    <w:name w:val="Footer Landscape"/>
    <w:uiPriority w:val="99"/>
    <w:qFormat/>
    <w:rsid w:val="001E0B8E"/>
    <w:pPr>
      <w:pBdr>
        <w:top w:val="single" w:sz="12" w:space="1" w:color="A6A6A6" w:themeColor="background1" w:themeShade="A6"/>
      </w:pBdr>
      <w:tabs>
        <w:tab w:val="center" w:pos="7230"/>
        <w:tab w:val="right" w:pos="14601"/>
      </w:tabs>
      <w:spacing w:before="120" w:after="0" w:line="240" w:lineRule="auto"/>
    </w:pPr>
    <w:rPr>
      <w:rFonts w:ascii="Calibri" w:hAnsi="Calibri"/>
      <w:caps/>
      <w:color w:val="414141"/>
      <w:sz w:val="16"/>
    </w:rPr>
  </w:style>
  <w:style w:type="paragraph" w:customStyle="1" w:styleId="FooterSmallLandscape">
    <w:name w:val="Footer Small Landscape"/>
    <w:uiPriority w:val="99"/>
    <w:qFormat/>
    <w:rsid w:val="001E0B8E"/>
    <w:pPr>
      <w:tabs>
        <w:tab w:val="left" w:pos="3402"/>
        <w:tab w:val="left" w:pos="11199"/>
        <w:tab w:val="right" w:pos="14601"/>
      </w:tabs>
      <w:spacing w:after="120" w:line="240" w:lineRule="auto"/>
    </w:pPr>
    <w:rPr>
      <w:rFonts w:ascii="Calibri" w:hAnsi="Calibri"/>
      <w:caps/>
      <w:color w:val="414141"/>
      <w:sz w:val="12"/>
      <w:szCs w:val="16"/>
    </w:rPr>
  </w:style>
  <w:style w:type="character" w:customStyle="1" w:styleId="DFooterChar">
    <w:name w:val="D Footer Char"/>
    <w:basedOn w:val="DefaultParagraphFont"/>
    <w:link w:val="DFooter"/>
    <w:uiPriority w:val="99"/>
    <w:rsid w:val="00F4765B"/>
    <w:rPr>
      <w:rFonts w:ascii="Calibri" w:hAnsi="Calibri"/>
      <w:caps/>
      <w:color w:val="414141"/>
      <w:sz w:val="16"/>
    </w:rPr>
  </w:style>
  <w:style w:type="character" w:customStyle="1" w:styleId="DFooterSmallChar">
    <w:name w:val="D Footer Small Char"/>
    <w:basedOn w:val="DFooterChar"/>
    <w:link w:val="DFooterSmall"/>
    <w:uiPriority w:val="99"/>
    <w:rsid w:val="00F4765B"/>
    <w:rPr>
      <w:rFonts w:ascii="Calibri" w:hAnsi="Calibri"/>
      <w:caps/>
      <w:color w:val="414141"/>
      <w:sz w:val="12"/>
      <w:szCs w:val="16"/>
    </w:rPr>
  </w:style>
  <w:style w:type="character" w:customStyle="1" w:styleId="Highlight">
    <w:name w:val="Highlight"/>
    <w:basedOn w:val="DefaultParagraphFont"/>
    <w:uiPriority w:val="5"/>
    <w:qFormat/>
    <w:rsid w:val="0098471F"/>
    <w:rPr>
      <w:bdr w:val="none" w:sz="0" w:space="0" w:color="auto"/>
      <w:shd w:val="clear" w:color="auto" w:fill="FFFF00"/>
    </w:rPr>
  </w:style>
  <w:style w:type="character" w:customStyle="1" w:styleId="Strikethrough">
    <w:name w:val="Strikethrough"/>
    <w:basedOn w:val="DefaultParagraphFont"/>
    <w:uiPriority w:val="4"/>
    <w:qFormat/>
    <w:rsid w:val="00AF72DA"/>
    <w:rPr>
      <w:strike/>
      <w:dstrike w:val="0"/>
    </w:rPr>
  </w:style>
  <w:style w:type="paragraph" w:customStyle="1" w:styleId="DHeading1NO">
    <w:name w:val="D Heading 1 (NO #)"/>
    <w:next w:val="Body"/>
    <w:uiPriority w:val="4"/>
    <w:qFormat/>
    <w:rsid w:val="00CE61E2"/>
    <w:pPr>
      <w:spacing w:after="240" w:line="240" w:lineRule="auto"/>
    </w:pPr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paragraph" w:customStyle="1" w:styleId="DHeading2NO">
    <w:name w:val="D Heading 2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paragraph" w:customStyle="1" w:styleId="DHeading3NO">
    <w:name w:val="D Heading 3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caps/>
      <w:color w:val="115BA4"/>
      <w:sz w:val="26"/>
    </w:rPr>
  </w:style>
  <w:style w:type="paragraph" w:customStyle="1" w:styleId="DHeading4NO">
    <w:name w:val="D Heading 4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paragraph" w:customStyle="1" w:styleId="DHeading5NO">
    <w:name w:val="D Heading 5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caps/>
      <w:color w:val="115BA4"/>
    </w:rPr>
  </w:style>
  <w:style w:type="paragraph" w:customStyle="1" w:styleId="Numbersa">
    <w:name w:val="Numbers a)"/>
    <w:uiPriority w:val="2"/>
    <w:qFormat/>
    <w:rsid w:val="00355F96"/>
    <w:pPr>
      <w:numPr>
        <w:numId w:val="22"/>
      </w:numPr>
      <w:spacing w:before="200"/>
      <w:contextualSpacing/>
    </w:pPr>
    <w:rPr>
      <w:rFonts w:ascii="Calibri" w:hAnsi="Calibri"/>
    </w:rPr>
  </w:style>
  <w:style w:type="numbering" w:customStyle="1" w:styleId="ErtechListNumbersa">
    <w:name w:val="Ertech List Numbers a)"/>
    <w:basedOn w:val="NoList"/>
    <w:uiPriority w:val="99"/>
    <w:rsid w:val="0058530F"/>
    <w:pPr>
      <w:numPr>
        <w:numId w:val="22"/>
      </w:numPr>
    </w:pPr>
  </w:style>
  <w:style w:type="character" w:customStyle="1" w:styleId="TextRed">
    <w:name w:val="Text Red"/>
    <w:basedOn w:val="DefaultParagraphFont"/>
    <w:uiPriority w:val="4"/>
    <w:qFormat/>
    <w:rsid w:val="0072751E"/>
    <w:rPr>
      <w:color w:val="FF0000"/>
    </w:rPr>
  </w:style>
  <w:style w:type="character" w:customStyle="1" w:styleId="TextBlue">
    <w:name w:val="Text Blue"/>
    <w:basedOn w:val="DefaultParagraphFont"/>
    <w:uiPriority w:val="4"/>
    <w:qFormat/>
    <w:rsid w:val="0072751E"/>
    <w:rPr>
      <w:color w:val="0070C0"/>
    </w:rPr>
  </w:style>
  <w:style w:type="character" w:customStyle="1" w:styleId="EHTextOrange">
    <w:name w:val="EH Text Orange"/>
    <w:basedOn w:val="DefaultParagraphFont"/>
    <w:uiPriority w:val="4"/>
    <w:qFormat/>
    <w:rsid w:val="0072751E"/>
    <w:rPr>
      <w:color w:val="FFC000"/>
    </w:rPr>
  </w:style>
  <w:style w:type="character" w:customStyle="1" w:styleId="EHTextGreen">
    <w:name w:val="EH Text Green"/>
    <w:basedOn w:val="DefaultParagraphFont"/>
    <w:uiPriority w:val="4"/>
    <w:qFormat/>
    <w:rsid w:val="0072751E"/>
    <w:rPr>
      <w:color w:val="00B050"/>
    </w:rPr>
  </w:style>
  <w:style w:type="paragraph" w:customStyle="1" w:styleId="BodyHangingIndent">
    <w:name w:val="Body Hanging Indent"/>
    <w:qFormat/>
    <w:rsid w:val="00762D59"/>
    <w:pPr>
      <w:keepLines/>
      <w:spacing w:before="200"/>
      <w:ind w:left="851" w:hanging="851"/>
      <w:jc w:val="both"/>
    </w:pPr>
    <w:rPr>
      <w:rFonts w:ascii="Calibri" w:hAnsi="Calibri"/>
    </w:rPr>
  </w:style>
  <w:style w:type="table" w:customStyle="1" w:styleId="ErtechTableNoBorders">
    <w:name w:val="Ertech Table (No Borders)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/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5BA4"/>
      </w:tcPr>
    </w:tblStylePr>
  </w:style>
  <w:style w:type="table" w:styleId="LightList">
    <w:name w:val="Light List"/>
    <w:basedOn w:val="TableNormal"/>
    <w:uiPriority w:val="61"/>
    <w:locked/>
    <w:rsid w:val="00D343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HeaderRight">
    <w:name w:val="Header Right"/>
    <w:semiHidden/>
    <w:qFormat/>
    <w:rsid w:val="00407550"/>
    <w:pPr>
      <w:spacing w:line="240" w:lineRule="auto"/>
      <w:jc w:val="right"/>
    </w:pPr>
    <w:rPr>
      <w:rFonts w:ascii="Arial" w:hAnsi="Arial"/>
      <w:color w:val="414141"/>
      <w:sz w:val="24"/>
      <w:szCs w:val="24"/>
    </w:rPr>
  </w:style>
  <w:style w:type="numbering" w:customStyle="1" w:styleId="EHTableBullet">
    <w:name w:val="EH Table Bullet"/>
    <w:basedOn w:val="NoList"/>
    <w:uiPriority w:val="99"/>
    <w:rsid w:val="00AF6B0A"/>
    <w:pPr>
      <w:numPr>
        <w:numId w:val="24"/>
      </w:numPr>
    </w:pPr>
  </w:style>
  <w:style w:type="paragraph" w:customStyle="1" w:styleId="TableNumbers">
    <w:name w:val="Table Numbers"/>
    <w:uiPriority w:val="5"/>
    <w:qFormat/>
    <w:rsid w:val="00E176D7"/>
    <w:pPr>
      <w:numPr>
        <w:numId w:val="28"/>
      </w:numPr>
      <w:spacing w:after="0" w:line="240" w:lineRule="auto"/>
    </w:pPr>
    <w:rPr>
      <w:rFonts w:ascii="Calibri" w:hAnsi="Calibri"/>
      <w:sz w:val="20"/>
    </w:rPr>
  </w:style>
  <w:style w:type="numbering" w:customStyle="1" w:styleId="EHTableNumbersList">
    <w:name w:val="EH Table Numbers List"/>
    <w:basedOn w:val="NoList"/>
    <w:uiPriority w:val="99"/>
    <w:rsid w:val="00FF797F"/>
    <w:pPr>
      <w:numPr>
        <w:numId w:val="26"/>
      </w:numPr>
    </w:pPr>
  </w:style>
  <w:style w:type="paragraph" w:customStyle="1" w:styleId="BodyIndentLevel2">
    <w:name w:val="Body Indent Level 2"/>
    <w:qFormat/>
    <w:rsid w:val="00762D59"/>
    <w:pPr>
      <w:spacing w:before="200" w:line="240" w:lineRule="auto"/>
      <w:ind w:left="1702" w:hanging="851"/>
    </w:pPr>
    <w:rPr>
      <w:rFonts w:ascii="Calibri" w:hAnsi="Calibri"/>
    </w:rPr>
  </w:style>
  <w:style w:type="paragraph" w:customStyle="1" w:styleId="BodyIndentLevel3">
    <w:name w:val="Body Indent Level 3"/>
    <w:qFormat/>
    <w:rsid w:val="00762D59"/>
    <w:pPr>
      <w:spacing w:before="200" w:line="240" w:lineRule="auto"/>
      <w:ind w:left="2552" w:hanging="1276"/>
    </w:pPr>
    <w:rPr>
      <w:rFonts w:ascii="Calibri" w:hAnsi="Calibri"/>
    </w:rPr>
  </w:style>
  <w:style w:type="paragraph" w:customStyle="1" w:styleId="BodyNoSpacing">
    <w:name w:val="Body No Spacing"/>
    <w:qFormat/>
    <w:rsid w:val="00762D59"/>
    <w:pPr>
      <w:spacing w:after="0" w:line="240" w:lineRule="auto"/>
    </w:pPr>
    <w:rPr>
      <w:rFonts w:ascii="Calibri" w:hAnsi="Calibri"/>
    </w:rPr>
  </w:style>
  <w:style w:type="paragraph" w:styleId="NoSpacing">
    <w:name w:val="No Spacing"/>
    <w:uiPriority w:val="99"/>
    <w:semiHidden/>
    <w:qFormat/>
    <w:rsid w:val="00D73E41"/>
    <w:pPr>
      <w:spacing w:after="0" w:line="240" w:lineRule="auto"/>
    </w:pPr>
    <w:rPr>
      <w:rFonts w:ascii="Arial" w:hAnsi="Arial"/>
      <w:sz w:val="20"/>
    </w:rPr>
  </w:style>
  <w:style w:type="paragraph" w:customStyle="1" w:styleId="HeaderDuratec">
    <w:name w:val="Header Duratec"/>
    <w:next w:val="Normal"/>
    <w:link w:val="HeaderDuratecChar"/>
    <w:uiPriority w:val="99"/>
    <w:qFormat/>
    <w:rsid w:val="00C666C4"/>
    <w:pPr>
      <w:spacing w:after="0" w:line="240" w:lineRule="auto"/>
    </w:pPr>
    <w:rPr>
      <w:rFonts w:ascii="Calibri" w:hAnsi="Calibri" w:cstheme="minorHAnsi"/>
      <w:caps/>
      <w:color w:val="414141"/>
      <w:sz w:val="32"/>
      <w:szCs w:val="24"/>
    </w:rPr>
  </w:style>
  <w:style w:type="character" w:customStyle="1" w:styleId="HeaderDuratecChar">
    <w:name w:val="Header Duratec Char"/>
    <w:basedOn w:val="DefaultParagraphFont"/>
    <w:link w:val="HeaderDuratec"/>
    <w:uiPriority w:val="99"/>
    <w:rsid w:val="00C666C4"/>
    <w:rPr>
      <w:rFonts w:ascii="Calibri" w:hAnsi="Calibri" w:cstheme="minorHAnsi"/>
      <w:caps/>
      <w:color w:val="414141"/>
      <w:sz w:val="32"/>
      <w:szCs w:val="24"/>
    </w:rPr>
  </w:style>
  <w:style w:type="paragraph" w:customStyle="1" w:styleId="HeaderSmall">
    <w:name w:val="Header Small"/>
    <w:qFormat/>
    <w:rsid w:val="00C666C4"/>
    <w:pPr>
      <w:spacing w:after="0" w:line="240" w:lineRule="auto"/>
    </w:pPr>
    <w:rPr>
      <w:rFonts w:ascii="Calibri" w:hAnsi="Calibri" w:cstheme="minorHAnsi"/>
      <w:caps/>
      <w:noProof/>
      <w:color w:val="414141"/>
      <w:sz w:val="20"/>
      <w:szCs w:val="24"/>
    </w:rPr>
  </w:style>
  <w:style w:type="paragraph" w:customStyle="1" w:styleId="Underline">
    <w:name w:val="Underline"/>
    <w:basedOn w:val="Body"/>
    <w:qFormat/>
    <w:rsid w:val="00245E12"/>
    <w:rPr>
      <w:u w:val="single"/>
    </w:rPr>
  </w:style>
  <w:style w:type="paragraph" w:customStyle="1" w:styleId="StyleCentreBoldBackground1LeftAfter0pt">
    <w:name w:val="Style Centre + Bold Background 1 Left After:  0 pt"/>
    <w:basedOn w:val="Centre"/>
    <w:rsid w:val="00355F96"/>
    <w:pPr>
      <w:spacing w:after="0"/>
      <w:jc w:val="left"/>
    </w:pPr>
    <w:rPr>
      <w:rFonts w:eastAsia="Times New Roman" w:cs="Times New Roman"/>
      <w:b/>
      <w:bCs/>
      <w:color w:val="FFFFFF" w:themeColor="background1"/>
      <w:szCs w:val="20"/>
    </w:rPr>
  </w:style>
  <w:style w:type="paragraph" w:customStyle="1" w:styleId="StyleCentreLatinCalibri11ptBoldItalicLeftAfter">
    <w:name w:val="Style Centre + (Latin) Calibri 11 pt Bold Italic Left After..."/>
    <w:basedOn w:val="Centre"/>
    <w:rsid w:val="00762D59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BoldItalicLeftAfter0pt">
    <w:name w:val="Style Centre + Bold Italic Left After:  0 pt"/>
    <w:basedOn w:val="Centre"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10ptLeftAfter0pt">
    <w:name w:val="Style Centre + 10 pt Left After:  0 pt"/>
    <w:basedOn w:val="Centre"/>
    <w:rsid w:val="00355F96"/>
    <w:pPr>
      <w:spacing w:after="0"/>
      <w:jc w:val="left"/>
    </w:pPr>
    <w:rPr>
      <w:rFonts w:eastAsia="Times New Roman" w:cs="Times New Roman"/>
      <w:sz w:val="20"/>
      <w:szCs w:val="20"/>
    </w:rPr>
  </w:style>
  <w:style w:type="paragraph" w:customStyle="1" w:styleId="StyleCentreBoldItalicLeftAfter0pt1">
    <w:name w:val="Style Centre + Bold Italic Left After:  0 pt1"/>
    <w:basedOn w:val="Centre"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BoldItalicLeftAfter0pt2">
    <w:name w:val="Style Centre + Bold Italic Left After:  0 pt2"/>
    <w:basedOn w:val="Centre"/>
    <w:qFormat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TableStyleBodyBefore6ptAfter0ptLinespacingsingle">
    <w:name w:val="Table Style Body + Before:  6 pt After:  0 pt Line spacing:  single"/>
    <w:basedOn w:val="Body"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TableBodyBefore6ptAfter0ptLinespacingsingle">
    <w:name w:val="Table Body + Before:  6 pt After:  0 pt Line spacing:  single"/>
    <w:basedOn w:val="Body"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TableBodyBefore6ptAfter0ptLinespacingsingle0">
    <w:name w:val="Table  Body + Before:  6 pt After:  0 pt Line spacing:  single"/>
    <w:basedOn w:val="Body"/>
    <w:autoRedefine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EHBody">
    <w:name w:val="EH Body"/>
    <w:qFormat/>
    <w:rsid w:val="00506993"/>
    <w:pPr>
      <w:keepLines/>
      <w:spacing w:before="200"/>
    </w:pPr>
    <w:rPr>
      <w:rFonts w:ascii="Calibri" w:hAnsi="Calibri"/>
    </w:rPr>
  </w:style>
  <w:style w:type="character" w:customStyle="1" w:styleId="EHBoldItalics">
    <w:name w:val="EH Bold Italics"/>
    <w:basedOn w:val="DefaultParagraphFont"/>
    <w:uiPriority w:val="1"/>
    <w:qFormat/>
    <w:rsid w:val="00506993"/>
    <w:rPr>
      <w:rFonts w:ascii="Calibri" w:hAnsi="Calibri" w:cs="Calibri" w:hint="default"/>
      <w:b/>
      <w:bCs w:val="0"/>
      <w:i/>
      <w:iCs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0" w:unhideWhenUsed="0" w:qFormat="1"/>
    <w:lsdException w:name="heading 2" w:locked="0" w:uiPriority="0" w:qFormat="1"/>
    <w:lsdException w:name="heading 3" w:locked="0" w:uiPriority="0" w:qFormat="1"/>
    <w:lsdException w:name="heading 4" w:locked="0" w:uiPriority="0" w:qFormat="1"/>
    <w:lsdException w:name="heading 5" w:locked="0" w:uiPriority="0" w:qFormat="1"/>
    <w:lsdException w:name="heading 6" w:locked="0" w:uiPriority="9"/>
    <w:lsdException w:name="heading 7" w:locked="0" w:uiPriority="9"/>
    <w:lsdException w:name="heading 8" w:locked="0" w:uiPriority="9"/>
    <w:lsdException w:name="heading 9" w:locked="0" w:uiPriority="9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toc 1" w:locked="0" w:uiPriority="39" w:qFormat="1"/>
    <w:lsdException w:name="toc 2" w:locked="0" w:uiPriority="39" w:qFormat="1"/>
    <w:lsdException w:name="toc 3" w:locked="0" w:uiPriority="39" w:qFormat="1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caption" w:locked="0" w:uiPriority="35" w:qFormat="1"/>
    <w:lsdException w:name="table of figures" w:locked="0"/>
    <w:lsdException w:name="footnote reference" w:locked="0"/>
    <w:lsdException w:name="annotation reference" w:locked="0"/>
    <w:lsdException w:name="line number" w:locked="0"/>
    <w:lsdException w:name="endnote reference" w:locked="0"/>
    <w:lsdException w:name="endnote text" w:locked="0"/>
    <w:lsdException w:name="table of authorities" w:locked="0"/>
    <w:lsdException w:name="macro" w:unhideWhenUsed="0"/>
    <w:lsdException w:name="toa heading" w:locked="0"/>
    <w:lsdException w:name="Title" w:semiHidden="0" w:uiPriority="10" w:unhideWhenUsed="0"/>
    <w:lsdException w:name="Default Paragraph Font" w:locked="0" w:uiPriority="1"/>
    <w:lsdException w:name="Body Text" w:locked="0"/>
    <w:lsdException w:name="Subtitle" w:locked="0" w:uiPriority="11" w:unhideWhenUsed="0"/>
    <w:lsdException w:name="Hyperlink" w:locked="0"/>
    <w:lsdException w:name="FollowedHyperlink" w:locked="0"/>
    <w:lsdException w:name="Strong" w:semiHidden="0" w:uiPriority="22" w:unhideWhenUsed="0"/>
    <w:lsdException w:name="Emphasis" w:locked="0" w:semiHidden="0" w:uiPriority="20" w:unhideWhenUsed="0" w:qFormat="1"/>
    <w:lsdException w:name="Document Map" w:locked="0"/>
    <w:lsdException w:name="Plain Text" w:locked="0"/>
    <w:lsdException w:name="HTML Top of Form" w:locked="0"/>
    <w:lsdException w:name="HTML Bottom of Form" w:locked="0"/>
    <w:lsdException w:name="Normal (Web)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/>
    <w:lsdException w:name="Quote" w:semiHidden="0" w:uiPriority="29" w:unhideWhenUsed="0"/>
    <w:lsdException w:name="Intense Quote" w:locked="0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/>
    <w:lsdException w:name="Intense Emphasis" w:locked="0" w:semiHidden="0" w:uiPriority="0" w:unhideWhenUsed="0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semiHidden="0" w:uiPriority="33" w:unhideWhenUsed="0"/>
    <w:lsdException w:name="Bibliography" w:uiPriority="37"/>
    <w:lsdException w:name="TOC Heading" w:locked="0" w:uiPriority="39" w:unhideWhenUsed="0"/>
  </w:latentStyles>
  <w:style w:type="paragraph" w:default="1" w:styleId="Normal">
    <w:name w:val="Normal"/>
    <w:qFormat/>
    <w:rsid w:val="00762D59"/>
    <w:pPr>
      <w:spacing w:after="0" w:line="240" w:lineRule="auto"/>
    </w:pPr>
    <w:rPr>
      <w:rFonts w:ascii="Calibri" w:hAnsi="Calibri"/>
    </w:rPr>
  </w:style>
  <w:style w:type="paragraph" w:styleId="Heading1">
    <w:name w:val="heading 1"/>
    <w:next w:val="Body"/>
    <w:link w:val="Heading1Char"/>
    <w:qFormat/>
    <w:rsid w:val="00162511"/>
    <w:pPr>
      <w:keepNext/>
      <w:keepLines/>
      <w:numPr>
        <w:numId w:val="4"/>
      </w:numPr>
      <w:spacing w:before="240" w:after="240" w:line="240" w:lineRule="auto"/>
      <w:outlineLvl w:val="0"/>
    </w:pPr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paragraph" w:styleId="Heading2">
    <w:name w:val="heading 2"/>
    <w:next w:val="Body"/>
    <w:link w:val="Heading2Char"/>
    <w:qFormat/>
    <w:rsid w:val="00135FBD"/>
    <w:pPr>
      <w:keepNext/>
      <w:keepLines/>
      <w:numPr>
        <w:ilvl w:val="1"/>
        <w:numId w:val="4"/>
      </w:numPr>
      <w:spacing w:before="200" w:line="240" w:lineRule="auto"/>
      <w:outlineLvl w:val="1"/>
    </w:pPr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paragraph" w:styleId="Heading3">
    <w:name w:val="heading 3"/>
    <w:next w:val="Body"/>
    <w:link w:val="Heading3Char"/>
    <w:qFormat/>
    <w:rsid w:val="00135FBD"/>
    <w:pPr>
      <w:keepNext/>
      <w:keepLines/>
      <w:numPr>
        <w:ilvl w:val="2"/>
        <w:numId w:val="4"/>
      </w:numPr>
      <w:spacing w:before="200" w:line="240" w:lineRule="auto"/>
      <w:outlineLvl w:val="2"/>
    </w:pPr>
    <w:rPr>
      <w:rFonts w:ascii="Calibri" w:eastAsiaTheme="majorEastAsia" w:hAnsi="Calibri" w:cstheme="majorBidi"/>
      <w:b/>
      <w:bCs/>
      <w:caps/>
      <w:color w:val="115BA4"/>
      <w:sz w:val="26"/>
    </w:rPr>
  </w:style>
  <w:style w:type="paragraph" w:styleId="Heading4">
    <w:name w:val="heading 4"/>
    <w:next w:val="Body"/>
    <w:link w:val="Heading4Char"/>
    <w:qFormat/>
    <w:rsid w:val="00135FBD"/>
    <w:pPr>
      <w:keepNext/>
      <w:keepLines/>
      <w:numPr>
        <w:ilvl w:val="3"/>
        <w:numId w:val="4"/>
      </w:numPr>
      <w:spacing w:before="200" w:line="240" w:lineRule="auto"/>
      <w:outlineLvl w:val="3"/>
    </w:pPr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paragraph" w:styleId="Heading5">
    <w:name w:val="heading 5"/>
    <w:next w:val="Body"/>
    <w:link w:val="Heading5Char"/>
    <w:qFormat/>
    <w:rsid w:val="00135FBD"/>
    <w:pPr>
      <w:keepNext/>
      <w:keepLines/>
      <w:numPr>
        <w:ilvl w:val="4"/>
        <w:numId w:val="4"/>
      </w:numPr>
      <w:spacing w:before="200" w:line="240" w:lineRule="auto"/>
      <w:outlineLvl w:val="4"/>
    </w:pPr>
    <w:rPr>
      <w:rFonts w:ascii="Calibri" w:eastAsiaTheme="majorEastAsia" w:hAnsi="Calibri" w:cstheme="majorBidi"/>
      <w:caps/>
      <w:color w:val="115BA4"/>
    </w:rPr>
  </w:style>
  <w:style w:type="paragraph" w:styleId="Heading6">
    <w:name w:val="heading 6"/>
    <w:next w:val="Normal"/>
    <w:link w:val="Heading6Char"/>
    <w:uiPriority w:val="9"/>
    <w:semiHidden/>
    <w:locked/>
    <w:rsid w:val="00B321D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Cs/>
      <w:caps/>
      <w:color w:val="115BA4"/>
    </w:rPr>
  </w:style>
  <w:style w:type="paragraph" w:styleId="Heading7">
    <w:name w:val="heading 7"/>
    <w:next w:val="Normal"/>
    <w:link w:val="Heading7Char"/>
    <w:uiPriority w:val="9"/>
    <w:semiHidden/>
    <w:locked/>
    <w:rsid w:val="00B321D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F05DCC"/>
    <w:pPr>
      <w:keepNext/>
      <w:spacing w:before="20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locked/>
    <w:rsid w:val="00467C43"/>
    <w:pPr>
      <w:keepNext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162511"/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3"/>
    <w:rsid w:val="00AF72DA"/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rsid w:val="00AF72DA"/>
    <w:rPr>
      <w:rFonts w:ascii="Calibri" w:eastAsiaTheme="majorEastAsia" w:hAnsi="Calibri" w:cstheme="majorBidi"/>
      <w:b/>
      <w:bCs/>
      <w:caps/>
      <w:color w:val="115BA4"/>
      <w:sz w:val="26"/>
    </w:rPr>
  </w:style>
  <w:style w:type="character" w:customStyle="1" w:styleId="Heading4Char">
    <w:name w:val="Heading 4 Char"/>
    <w:basedOn w:val="DefaultParagraphFont"/>
    <w:link w:val="Heading4"/>
    <w:uiPriority w:val="3"/>
    <w:rsid w:val="003F3F78"/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rsid w:val="003F3F78"/>
    <w:rPr>
      <w:rFonts w:ascii="Calibri" w:eastAsiaTheme="majorEastAsia" w:hAnsi="Calibri" w:cstheme="majorBidi"/>
      <w:caps/>
      <w:color w:val="115BA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4324"/>
    <w:rPr>
      <w:rFonts w:asciiTheme="majorHAnsi" w:eastAsiaTheme="majorEastAsia" w:hAnsiTheme="majorHAnsi" w:cstheme="majorBidi"/>
      <w:iCs/>
      <w:caps/>
      <w:color w:val="115BA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432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432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432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yperlink">
    <w:name w:val="Hyperlink"/>
    <w:basedOn w:val="DefaultParagraphFont"/>
    <w:uiPriority w:val="99"/>
    <w:rsid w:val="007C394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C39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s">
    <w:name w:val="Bullets"/>
    <w:uiPriority w:val="2"/>
    <w:qFormat/>
    <w:rsid w:val="00762D59"/>
    <w:pPr>
      <w:numPr>
        <w:numId w:val="5"/>
      </w:numPr>
      <w:spacing w:before="200"/>
      <w:contextualSpacing/>
    </w:pPr>
    <w:rPr>
      <w:rFonts w:ascii="Calibri" w:hAnsi="Calibri"/>
    </w:rPr>
  </w:style>
  <w:style w:type="numbering" w:customStyle="1" w:styleId="BulletListErtech">
    <w:name w:val="Bullet List Ertech"/>
    <w:basedOn w:val="NoList"/>
    <w:uiPriority w:val="99"/>
    <w:rsid w:val="0058530F"/>
    <w:pPr>
      <w:numPr>
        <w:numId w:val="5"/>
      </w:numPr>
    </w:pPr>
  </w:style>
  <w:style w:type="paragraph" w:styleId="Header">
    <w:name w:val="header"/>
    <w:basedOn w:val="Normal"/>
    <w:link w:val="HeaderChar"/>
    <w:uiPriority w:val="99"/>
    <w:semiHidden/>
    <w:rsid w:val="007C394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33B4"/>
    <w:rPr>
      <w:rFonts w:ascii="Arial" w:hAnsi="Arial"/>
      <w:sz w:val="20"/>
    </w:rPr>
  </w:style>
  <w:style w:type="paragraph" w:customStyle="1" w:styleId="DHeader">
    <w:name w:val="D Header"/>
    <w:next w:val="Normal"/>
    <w:link w:val="DHeaderChar"/>
    <w:uiPriority w:val="99"/>
    <w:qFormat/>
    <w:rsid w:val="00251929"/>
    <w:pPr>
      <w:spacing w:after="0" w:line="240" w:lineRule="auto"/>
    </w:pPr>
    <w:rPr>
      <w:rFonts w:ascii="Calibri" w:hAnsi="Calibri" w:cstheme="minorHAnsi"/>
      <w:caps/>
      <w:color w:val="414141"/>
      <w:sz w:val="32"/>
      <w:szCs w:val="24"/>
    </w:rPr>
  </w:style>
  <w:style w:type="character" w:customStyle="1" w:styleId="DHeaderChar">
    <w:name w:val="D Header Char"/>
    <w:basedOn w:val="DefaultParagraphFont"/>
    <w:link w:val="DHeader"/>
    <w:uiPriority w:val="99"/>
    <w:rsid w:val="00F4765B"/>
    <w:rPr>
      <w:rFonts w:ascii="Calibri" w:hAnsi="Calibri" w:cstheme="minorHAnsi"/>
      <w:caps/>
      <w:color w:val="414141"/>
      <w:sz w:val="32"/>
      <w:szCs w:val="24"/>
    </w:rPr>
  </w:style>
  <w:style w:type="character" w:customStyle="1" w:styleId="Superscript">
    <w:name w:val="Superscript"/>
    <w:basedOn w:val="DefaultParagraphFont"/>
    <w:uiPriority w:val="4"/>
    <w:qFormat/>
    <w:rsid w:val="00D365DA"/>
    <w:rPr>
      <w:vertAlign w:val="superscript"/>
    </w:rPr>
  </w:style>
  <w:style w:type="table" w:styleId="TableGrid">
    <w:name w:val="Table Grid"/>
    <w:basedOn w:val="TableNormal"/>
    <w:uiPriority w:val="59"/>
    <w:locked/>
    <w:rsid w:val="005074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rtechTable">
    <w:name w:val="Ertech Table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>
      <w:tblStyleRowBandSize w:val="1"/>
      <w:tblBorders>
        <w:top w:val="single" w:sz="4" w:space="0" w:color="414141"/>
        <w:left w:val="single" w:sz="4" w:space="0" w:color="414141"/>
        <w:bottom w:val="single" w:sz="4" w:space="0" w:color="414141"/>
        <w:right w:val="single" w:sz="4" w:space="0" w:color="414141"/>
        <w:insideH w:val="single" w:sz="4" w:space="0" w:color="414141"/>
        <w:insideV w:val="single" w:sz="4" w:space="0" w:color="414141"/>
      </w:tblBorders>
    </w:tblPr>
    <w:tblStylePr w:type="firstRow">
      <w:rPr>
        <w:b/>
        <w:color w:val="FFFFFF" w:themeColor="background1"/>
      </w:rPr>
      <w:tblPr/>
      <w:tcPr>
        <w:shd w:val="clear" w:color="auto" w:fill="115BA4"/>
      </w:tcPr>
    </w:tblStylePr>
    <w:tblStylePr w:type="firstCol">
      <w:rPr>
        <w:b/>
        <w:color w:val="000000" w:themeColor="text1"/>
      </w:rPr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C616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686"/>
    <w:rPr>
      <w:rFonts w:ascii="Tahoma" w:hAnsi="Tahoma" w:cs="Tahoma"/>
      <w:sz w:val="16"/>
      <w:szCs w:val="16"/>
    </w:rPr>
  </w:style>
  <w:style w:type="paragraph" w:customStyle="1" w:styleId="DFooter">
    <w:name w:val="D Footer"/>
    <w:link w:val="DFooterChar"/>
    <w:uiPriority w:val="99"/>
    <w:qFormat/>
    <w:rsid w:val="00DB167A"/>
    <w:pPr>
      <w:pBdr>
        <w:top w:val="single" w:sz="12" w:space="1" w:color="A6A6A6" w:themeColor="background1" w:themeShade="A6"/>
      </w:pBdr>
      <w:tabs>
        <w:tab w:val="left" w:pos="0"/>
        <w:tab w:val="center" w:pos="4820"/>
        <w:tab w:val="right" w:pos="9639"/>
      </w:tabs>
      <w:spacing w:before="120" w:after="0" w:line="240" w:lineRule="auto"/>
    </w:pPr>
    <w:rPr>
      <w:rFonts w:ascii="Calibri" w:hAnsi="Calibri"/>
      <w:caps/>
      <w:color w:val="414141"/>
      <w:sz w:val="16"/>
    </w:rPr>
  </w:style>
  <w:style w:type="paragraph" w:styleId="TOC1">
    <w:name w:val="toc 1"/>
    <w:next w:val="Normal"/>
    <w:link w:val="TOC1Char"/>
    <w:uiPriority w:val="39"/>
    <w:qFormat/>
    <w:rsid w:val="00DC4B04"/>
    <w:pPr>
      <w:tabs>
        <w:tab w:val="left" w:pos="567"/>
        <w:tab w:val="right" w:leader="dot" w:pos="9639"/>
      </w:tabs>
      <w:spacing w:before="120" w:after="0" w:line="240" w:lineRule="auto"/>
    </w:pPr>
    <w:rPr>
      <w:rFonts w:ascii="Calibri" w:hAnsi="Calibri" w:cstheme="minorHAnsi"/>
      <w:b/>
      <w:bCs/>
      <w:caps/>
      <w:noProof/>
      <w:sz w:val="24"/>
      <w:szCs w:val="24"/>
    </w:rPr>
  </w:style>
  <w:style w:type="paragraph" w:styleId="TOC2">
    <w:name w:val="toc 2"/>
    <w:next w:val="Normal"/>
    <w:link w:val="TOC2Char"/>
    <w:uiPriority w:val="39"/>
    <w:semiHidden/>
    <w:qFormat/>
    <w:rsid w:val="000E508B"/>
    <w:pPr>
      <w:tabs>
        <w:tab w:val="left" w:pos="1134"/>
        <w:tab w:val="right" w:leader="dot" w:pos="9639"/>
      </w:tabs>
      <w:spacing w:before="40" w:after="40" w:line="240" w:lineRule="auto"/>
      <w:ind w:left="567"/>
      <w:contextualSpacing/>
    </w:pPr>
    <w:rPr>
      <w:rFonts w:ascii="Calibri" w:hAnsi="Calibri" w:cs="Arial"/>
      <w:iCs/>
      <w:caps/>
      <w:noProof/>
      <w:sz w:val="20"/>
      <w:szCs w:val="20"/>
    </w:rPr>
  </w:style>
  <w:style w:type="paragraph" w:styleId="TOC3">
    <w:name w:val="toc 3"/>
    <w:next w:val="Normal"/>
    <w:uiPriority w:val="39"/>
    <w:semiHidden/>
    <w:qFormat/>
    <w:rsid w:val="00296A96"/>
    <w:pPr>
      <w:tabs>
        <w:tab w:val="left" w:pos="1134"/>
        <w:tab w:val="right" w:leader="dot" w:pos="9639"/>
      </w:tabs>
      <w:spacing w:before="20" w:after="20" w:line="240" w:lineRule="auto"/>
      <w:ind w:left="567"/>
      <w:contextualSpacing/>
    </w:pPr>
    <w:rPr>
      <w:rFonts w:ascii="Calibri" w:hAnsi="Calibri" w:cs="Arial"/>
      <w:smallCaps/>
      <w:noProof/>
      <w:sz w:val="18"/>
      <w:szCs w:val="18"/>
      <w:lang w:val="en"/>
    </w:rPr>
  </w:style>
  <w:style w:type="paragraph" w:styleId="TOC4">
    <w:name w:val="toc 4"/>
    <w:basedOn w:val="Normal"/>
    <w:next w:val="Normal"/>
    <w:autoRedefine/>
    <w:uiPriority w:val="39"/>
    <w:semiHidden/>
    <w:rsid w:val="006B2970"/>
    <w:pPr>
      <w:ind w:left="660"/>
    </w:pPr>
    <w:rPr>
      <w:rFonts w:asciiTheme="minorHAnsi" w:hAnsiTheme="minorHAnsi" w:cstheme="minorHAnsi"/>
      <w:szCs w:val="20"/>
    </w:rPr>
  </w:style>
  <w:style w:type="paragraph" w:styleId="TOC5">
    <w:name w:val="toc 5"/>
    <w:basedOn w:val="Normal"/>
    <w:next w:val="Normal"/>
    <w:autoRedefine/>
    <w:uiPriority w:val="39"/>
    <w:semiHidden/>
    <w:rsid w:val="006B2970"/>
    <w:pPr>
      <w:ind w:left="880"/>
    </w:pPr>
    <w:rPr>
      <w:rFonts w:asciiTheme="minorHAnsi" w:hAnsiTheme="minorHAnsi" w:cstheme="minorHAnsi"/>
      <w:szCs w:val="20"/>
    </w:rPr>
  </w:style>
  <w:style w:type="paragraph" w:styleId="TOC6">
    <w:name w:val="toc 6"/>
    <w:basedOn w:val="Normal"/>
    <w:next w:val="Normal"/>
    <w:autoRedefine/>
    <w:uiPriority w:val="39"/>
    <w:semiHidden/>
    <w:locked/>
    <w:rsid w:val="006B2970"/>
    <w:pPr>
      <w:ind w:left="1100"/>
    </w:pPr>
    <w:rPr>
      <w:rFonts w:asciiTheme="minorHAnsi" w:hAnsiTheme="minorHAnsi" w:cstheme="minorHAnsi"/>
      <w:szCs w:val="20"/>
    </w:rPr>
  </w:style>
  <w:style w:type="paragraph" w:styleId="TOC7">
    <w:name w:val="toc 7"/>
    <w:basedOn w:val="Normal"/>
    <w:next w:val="Normal"/>
    <w:autoRedefine/>
    <w:uiPriority w:val="39"/>
    <w:semiHidden/>
    <w:locked/>
    <w:rsid w:val="006B2970"/>
    <w:pPr>
      <w:ind w:left="1320"/>
    </w:pPr>
    <w:rPr>
      <w:rFonts w:asciiTheme="minorHAnsi" w:hAnsiTheme="minorHAnsi" w:cstheme="minorHAnsi"/>
      <w:szCs w:val="20"/>
    </w:rPr>
  </w:style>
  <w:style w:type="paragraph" w:styleId="TOC8">
    <w:name w:val="toc 8"/>
    <w:basedOn w:val="Normal"/>
    <w:next w:val="Normal"/>
    <w:autoRedefine/>
    <w:uiPriority w:val="39"/>
    <w:semiHidden/>
    <w:locked/>
    <w:rsid w:val="006B2970"/>
    <w:pPr>
      <w:ind w:left="1540"/>
    </w:pPr>
    <w:rPr>
      <w:rFonts w:asciiTheme="minorHAnsi" w:hAnsiTheme="minorHAnsi" w:cstheme="minorHAnsi"/>
      <w:szCs w:val="20"/>
    </w:rPr>
  </w:style>
  <w:style w:type="paragraph" w:styleId="TOC9">
    <w:name w:val="toc 9"/>
    <w:basedOn w:val="Normal"/>
    <w:next w:val="Normal"/>
    <w:autoRedefine/>
    <w:uiPriority w:val="39"/>
    <w:semiHidden/>
    <w:locked/>
    <w:rsid w:val="006B2970"/>
    <w:pPr>
      <w:ind w:left="1760"/>
    </w:pPr>
    <w:rPr>
      <w:rFonts w:asciiTheme="minorHAnsi" w:hAnsiTheme="minorHAnsi" w:cstheme="minorHAnsi"/>
      <w:szCs w:val="20"/>
    </w:rPr>
  </w:style>
  <w:style w:type="character" w:customStyle="1" w:styleId="Subscript">
    <w:name w:val="Subscript"/>
    <w:basedOn w:val="DefaultParagraphFont"/>
    <w:uiPriority w:val="4"/>
    <w:qFormat/>
    <w:rsid w:val="00D365DA"/>
    <w:rPr>
      <w:vertAlign w:val="subscript"/>
    </w:rPr>
  </w:style>
  <w:style w:type="character" w:styleId="PlaceholderText">
    <w:name w:val="Placeholder Text"/>
    <w:basedOn w:val="DefaultParagraphFont"/>
    <w:uiPriority w:val="99"/>
    <w:semiHidden/>
    <w:locked/>
    <w:rsid w:val="006A20C2"/>
    <w:rPr>
      <w:color w:val="808080"/>
    </w:rPr>
  </w:style>
  <w:style w:type="character" w:customStyle="1" w:styleId="Bold">
    <w:name w:val="Bold"/>
    <w:basedOn w:val="DefaultParagraphFont"/>
    <w:uiPriority w:val="1"/>
    <w:qFormat/>
    <w:rsid w:val="00762D59"/>
    <w:rPr>
      <w:rFonts w:ascii="Calibri" w:hAnsi="Calibri"/>
      <w:b/>
      <w:sz w:val="22"/>
    </w:rPr>
  </w:style>
  <w:style w:type="character" w:customStyle="1" w:styleId="Italics">
    <w:name w:val="Italics"/>
    <w:basedOn w:val="DefaultParagraphFont"/>
    <w:uiPriority w:val="1"/>
    <w:qFormat/>
    <w:rsid w:val="00762D59"/>
    <w:rPr>
      <w:rFonts w:ascii="Calibri" w:hAnsi="Calibri"/>
      <w:i/>
      <w:sz w:val="22"/>
    </w:rPr>
  </w:style>
  <w:style w:type="paragraph" w:customStyle="1" w:styleId="DFooterSmall">
    <w:name w:val="D Footer Small"/>
    <w:link w:val="DFooterSmallChar"/>
    <w:uiPriority w:val="99"/>
    <w:qFormat/>
    <w:rsid w:val="001E0B8E"/>
    <w:pPr>
      <w:tabs>
        <w:tab w:val="left" w:pos="3402"/>
        <w:tab w:val="left" w:pos="6237"/>
        <w:tab w:val="right" w:pos="9639"/>
      </w:tabs>
      <w:spacing w:after="120" w:line="240" w:lineRule="auto"/>
    </w:pPr>
    <w:rPr>
      <w:rFonts w:ascii="Calibri" w:hAnsi="Calibri"/>
      <w:caps/>
      <w:color w:val="414141"/>
      <w:sz w:val="12"/>
      <w:szCs w:val="16"/>
    </w:rPr>
  </w:style>
  <w:style w:type="paragraph" w:customStyle="1" w:styleId="DHeaderSmall">
    <w:name w:val="D Header Small"/>
    <w:uiPriority w:val="99"/>
    <w:qFormat/>
    <w:rsid w:val="00B30708"/>
    <w:pPr>
      <w:spacing w:after="0" w:line="240" w:lineRule="auto"/>
    </w:pPr>
    <w:rPr>
      <w:rFonts w:ascii="Calibri" w:hAnsi="Calibri" w:cstheme="minorHAnsi"/>
      <w:caps/>
      <w:noProof/>
      <w:color w:val="414141"/>
      <w:sz w:val="20"/>
      <w:szCs w:val="24"/>
    </w:rPr>
  </w:style>
  <w:style w:type="character" w:customStyle="1" w:styleId="TOC1Char">
    <w:name w:val="TOC 1 Char"/>
    <w:basedOn w:val="DefaultParagraphFont"/>
    <w:link w:val="TOC1"/>
    <w:uiPriority w:val="39"/>
    <w:semiHidden/>
    <w:rsid w:val="00441C77"/>
    <w:rPr>
      <w:rFonts w:ascii="Calibri" w:hAnsi="Calibri" w:cstheme="minorHAnsi"/>
      <w:b/>
      <w:bCs/>
      <w:caps/>
      <w:noProof/>
      <w:sz w:val="24"/>
      <w:szCs w:val="24"/>
    </w:rPr>
  </w:style>
  <w:style w:type="paragraph" w:customStyle="1" w:styleId="Contents">
    <w:name w:val="Contents"/>
    <w:basedOn w:val="Normal"/>
    <w:next w:val="Body"/>
    <w:link w:val="ContentsChar"/>
    <w:uiPriority w:val="99"/>
    <w:semiHidden/>
    <w:qFormat/>
    <w:rsid w:val="001F1A6F"/>
    <w:pPr>
      <w:pageBreakBefore/>
      <w:spacing w:after="240"/>
    </w:pPr>
    <w:rPr>
      <w:rFonts w:eastAsiaTheme="majorEastAsia" w:cstheme="majorBidi"/>
      <w:b/>
      <w:bCs/>
      <w:caps/>
      <w:color w:val="115BA4"/>
      <w:sz w:val="32"/>
      <w:szCs w:val="28"/>
      <w:lang w:val="en-US" w:eastAsia="ja-JP"/>
    </w:rPr>
  </w:style>
  <w:style w:type="character" w:customStyle="1" w:styleId="ContentsChar">
    <w:name w:val="Contents Char"/>
    <w:basedOn w:val="DefaultParagraphFont"/>
    <w:link w:val="Contents"/>
    <w:uiPriority w:val="99"/>
    <w:semiHidden/>
    <w:rsid w:val="00AC0097"/>
    <w:rPr>
      <w:rFonts w:ascii="Calibri" w:eastAsiaTheme="majorEastAsia" w:hAnsi="Calibri" w:cstheme="majorBidi"/>
      <w:b/>
      <w:bCs/>
      <w:caps/>
      <w:color w:val="115BA4"/>
      <w:sz w:val="32"/>
      <w:szCs w:val="28"/>
      <w:lang w:val="en-US" w:eastAsia="ja-JP"/>
    </w:rPr>
  </w:style>
  <w:style w:type="paragraph" w:customStyle="1" w:styleId="TableTextSmallItalics">
    <w:name w:val="Table Text Small Italics"/>
    <w:link w:val="TableTextSmallItalicsChar"/>
    <w:uiPriority w:val="5"/>
    <w:qFormat/>
    <w:rsid w:val="0006370A"/>
    <w:pPr>
      <w:tabs>
        <w:tab w:val="left" w:pos="1058"/>
        <w:tab w:val="left" w:pos="2289"/>
        <w:tab w:val="left" w:pos="3893"/>
        <w:tab w:val="left" w:pos="5594"/>
      </w:tabs>
      <w:overflowPunct w:val="0"/>
      <w:autoSpaceDE w:val="0"/>
      <w:autoSpaceDN w:val="0"/>
      <w:adjustRightInd w:val="0"/>
      <w:spacing w:before="60" w:after="60"/>
      <w:textAlignment w:val="baseline"/>
    </w:pPr>
    <w:rPr>
      <w:rFonts w:ascii="Calibri" w:eastAsia="BatangChe" w:hAnsi="Calibri" w:cs="Arial"/>
      <w:i/>
      <w:sz w:val="20"/>
      <w:szCs w:val="24"/>
      <w:lang w:eastAsia="ko-KR"/>
    </w:rPr>
  </w:style>
  <w:style w:type="numbering" w:customStyle="1" w:styleId="HeadingListNumbers">
    <w:name w:val="Heading List Numbers"/>
    <w:basedOn w:val="NoList"/>
    <w:uiPriority w:val="99"/>
    <w:rsid w:val="00135FBD"/>
    <w:pPr>
      <w:numPr>
        <w:numId w:val="4"/>
      </w:numPr>
    </w:pPr>
  </w:style>
  <w:style w:type="paragraph" w:customStyle="1" w:styleId="SCHEDULETITLE">
    <w:name w:val="SCHEDULE TITLE"/>
    <w:next w:val="Body"/>
    <w:uiPriority w:val="6"/>
    <w:qFormat/>
    <w:rsid w:val="00980533"/>
    <w:pPr>
      <w:pageBreakBefore/>
      <w:spacing w:line="240" w:lineRule="auto"/>
      <w:contextualSpacing/>
      <w:jc w:val="center"/>
      <w:outlineLvl w:val="0"/>
    </w:pPr>
    <w:rPr>
      <w:rFonts w:ascii="Calibri" w:eastAsiaTheme="majorEastAsia" w:hAnsi="Calibri" w:cstheme="majorBidi"/>
      <w:b/>
      <w:caps/>
      <w:color w:val="1C1C1C"/>
      <w:spacing w:val="5"/>
      <w:kern w:val="28"/>
      <w:sz w:val="48"/>
      <w:szCs w:val="52"/>
    </w:rPr>
  </w:style>
  <w:style w:type="paragraph" w:customStyle="1" w:styleId="TableTextSmall">
    <w:name w:val="Table Text Small"/>
    <w:link w:val="TableTextSmallChar"/>
    <w:uiPriority w:val="5"/>
    <w:qFormat/>
    <w:rsid w:val="00E176D7"/>
    <w:pPr>
      <w:spacing w:before="60" w:after="0" w:line="240" w:lineRule="auto"/>
    </w:pPr>
    <w:rPr>
      <w:rFonts w:ascii="Calibri" w:hAnsi="Calibri"/>
      <w:color w:val="000000" w:themeColor="text1"/>
      <w:sz w:val="20"/>
    </w:rPr>
  </w:style>
  <w:style w:type="character" w:customStyle="1" w:styleId="TableTextSmallChar">
    <w:name w:val="Table Text Small Char"/>
    <w:basedOn w:val="DefaultParagraphFont"/>
    <w:link w:val="TableTextSmall"/>
    <w:uiPriority w:val="5"/>
    <w:rsid w:val="00E176D7"/>
    <w:rPr>
      <w:rFonts w:ascii="Calibri" w:hAnsi="Calibri"/>
      <w:color w:val="000000" w:themeColor="text1"/>
      <w:sz w:val="20"/>
    </w:rPr>
  </w:style>
  <w:style w:type="paragraph" w:customStyle="1" w:styleId="TableBullets">
    <w:name w:val="Table Bullets"/>
    <w:link w:val="TableBulletsChar"/>
    <w:uiPriority w:val="5"/>
    <w:qFormat/>
    <w:rsid w:val="00355F96"/>
    <w:pPr>
      <w:numPr>
        <w:numId w:val="24"/>
      </w:numPr>
      <w:spacing w:after="0" w:line="240" w:lineRule="auto"/>
    </w:pPr>
    <w:rPr>
      <w:rFonts w:ascii="Calibri" w:hAnsi="Calibri"/>
      <w:color w:val="000000" w:themeColor="text1"/>
      <w:sz w:val="20"/>
    </w:rPr>
  </w:style>
  <w:style w:type="character" w:customStyle="1" w:styleId="TableBulletsChar">
    <w:name w:val="Table Bullets Char"/>
    <w:basedOn w:val="TableTextSmallChar"/>
    <w:link w:val="TableBullets"/>
    <w:uiPriority w:val="5"/>
    <w:rsid w:val="00355F96"/>
    <w:rPr>
      <w:rFonts w:ascii="Calibri" w:hAnsi="Calibri"/>
      <w:color w:val="000000" w:themeColor="text1"/>
      <w:sz w:val="20"/>
    </w:rPr>
  </w:style>
  <w:style w:type="character" w:customStyle="1" w:styleId="TOC2Char">
    <w:name w:val="TOC 2 Char"/>
    <w:basedOn w:val="DefaultParagraphFont"/>
    <w:link w:val="TOC2"/>
    <w:uiPriority w:val="39"/>
    <w:semiHidden/>
    <w:locked/>
    <w:rsid w:val="00441C77"/>
    <w:rPr>
      <w:rFonts w:ascii="Calibri" w:hAnsi="Calibri" w:cs="Arial"/>
      <w:iCs/>
      <w:caps/>
      <w:noProof/>
      <w:sz w:val="20"/>
      <w:szCs w:val="20"/>
    </w:rPr>
  </w:style>
  <w:style w:type="character" w:customStyle="1" w:styleId="PLANNAME">
    <w:name w:val="PLAN NAME"/>
    <w:uiPriority w:val="1"/>
    <w:semiHidden/>
    <w:qFormat/>
    <w:rsid w:val="00531C5F"/>
    <w:rPr>
      <w:rFonts w:ascii="Calibri" w:hAnsi="Calibri"/>
      <w:b/>
      <w:caps/>
      <w:smallCaps w:val="0"/>
      <w:sz w:val="56"/>
    </w:rPr>
  </w:style>
  <w:style w:type="character" w:customStyle="1" w:styleId="FOR">
    <w:name w:val="FOR"/>
    <w:basedOn w:val="DefaultParagraphFont"/>
    <w:uiPriority w:val="1"/>
    <w:semiHidden/>
    <w:qFormat/>
    <w:rsid w:val="007A1A10"/>
    <w:rPr>
      <w:rFonts w:ascii="Calibri" w:hAnsi="Calibri"/>
      <w:b/>
      <w:color w:val="D9D9D9" w:themeColor="background1" w:themeShade="D9"/>
      <w:sz w:val="32"/>
    </w:rPr>
  </w:style>
  <w:style w:type="character" w:customStyle="1" w:styleId="PROJECTNAME">
    <w:name w:val="PROJECT NAME"/>
    <w:uiPriority w:val="1"/>
    <w:semiHidden/>
    <w:qFormat/>
    <w:rsid w:val="007A1A10"/>
    <w:rPr>
      <w:rFonts w:ascii="Calibri" w:hAnsi="Calibri"/>
      <w:b/>
      <w:caps/>
      <w:smallCaps w:val="0"/>
      <w:color w:val="7F7F7F" w:themeColor="text1" w:themeTint="80"/>
      <w:sz w:val="46"/>
    </w:rPr>
  </w:style>
  <w:style w:type="character" w:customStyle="1" w:styleId="REFERENCENUMBER">
    <w:name w:val="REFERENCE NUMBER"/>
    <w:uiPriority w:val="1"/>
    <w:semiHidden/>
    <w:qFormat/>
    <w:rsid w:val="007A1A10"/>
    <w:rPr>
      <w:rFonts w:ascii="Calibri" w:hAnsi="Calibri"/>
      <w:b/>
      <w:caps/>
      <w:smallCaps w:val="0"/>
      <w:color w:val="7F7F7F" w:themeColor="text1" w:themeTint="80"/>
      <w:sz w:val="32"/>
    </w:rPr>
  </w:style>
  <w:style w:type="character" w:customStyle="1" w:styleId="REVDATE">
    <w:name w:val="REV DATE"/>
    <w:basedOn w:val="DefaultParagraphFont"/>
    <w:uiPriority w:val="1"/>
    <w:semiHidden/>
    <w:qFormat/>
    <w:rsid w:val="00531C5F"/>
    <w:rPr>
      <w:rFonts w:ascii="Calibri" w:hAnsi="Calibri"/>
      <w:b/>
      <w:caps/>
      <w:smallCaps w:val="0"/>
      <w:color w:val="000000" w:themeColor="text1"/>
      <w:sz w:val="20"/>
    </w:rPr>
  </w:style>
  <w:style w:type="paragraph" w:customStyle="1" w:styleId="SCHEDULEPART">
    <w:name w:val="SCHEDULE PART"/>
    <w:next w:val="Body"/>
    <w:uiPriority w:val="7"/>
    <w:qFormat/>
    <w:rsid w:val="00980533"/>
    <w:pPr>
      <w:spacing w:before="240" w:line="240" w:lineRule="auto"/>
    </w:pPr>
    <w:rPr>
      <w:rFonts w:ascii="Calibri" w:hAnsi="Calibri"/>
      <w:b/>
      <w:caps/>
      <w:color w:val="115BA4"/>
      <w:sz w:val="28"/>
      <w:szCs w:val="44"/>
    </w:rPr>
  </w:style>
  <w:style w:type="paragraph" w:customStyle="1" w:styleId="Right">
    <w:name w:val="Right"/>
    <w:uiPriority w:val="1"/>
    <w:qFormat/>
    <w:rsid w:val="00762D59"/>
    <w:pPr>
      <w:spacing w:before="200" w:line="240" w:lineRule="auto"/>
      <w:jc w:val="right"/>
    </w:pPr>
    <w:rPr>
      <w:rFonts w:ascii="Calibri" w:hAnsi="Calibri"/>
    </w:rPr>
  </w:style>
  <w:style w:type="paragraph" w:customStyle="1" w:styleId="Numbers">
    <w:name w:val="Numbers"/>
    <w:uiPriority w:val="2"/>
    <w:qFormat/>
    <w:rsid w:val="00355F96"/>
    <w:pPr>
      <w:numPr>
        <w:numId w:val="6"/>
      </w:numPr>
      <w:spacing w:before="200"/>
      <w:contextualSpacing/>
    </w:pPr>
    <w:rPr>
      <w:rFonts w:ascii="Calibri" w:hAnsi="Calibri"/>
    </w:rPr>
  </w:style>
  <w:style w:type="numbering" w:customStyle="1" w:styleId="NumbersLevelledListErtech">
    <w:name w:val="Numbers Levelled List Ertech"/>
    <w:basedOn w:val="NoList"/>
    <w:uiPriority w:val="99"/>
    <w:rsid w:val="0058530F"/>
    <w:pPr>
      <w:numPr>
        <w:numId w:val="6"/>
      </w:numPr>
    </w:pPr>
  </w:style>
  <w:style w:type="character" w:customStyle="1" w:styleId="TableTextSmallItalicsChar">
    <w:name w:val="Table Text Small Italics Char"/>
    <w:basedOn w:val="DefaultParagraphFont"/>
    <w:link w:val="TableTextSmallItalics"/>
    <w:uiPriority w:val="5"/>
    <w:rsid w:val="0006370A"/>
    <w:rPr>
      <w:rFonts w:ascii="Calibri" w:eastAsia="BatangChe" w:hAnsi="Calibri" w:cs="Arial"/>
      <w:i/>
      <w:sz w:val="20"/>
      <w:szCs w:val="24"/>
      <w:lang w:eastAsia="ko-KR"/>
    </w:rPr>
  </w:style>
  <w:style w:type="table" w:customStyle="1" w:styleId="RevisionSummaryTable">
    <w:name w:val="Revision Summary Table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>
      <w:tblBorders>
        <w:top w:val="single" w:sz="4" w:space="0" w:color="414141"/>
        <w:left w:val="single" w:sz="4" w:space="0" w:color="414141"/>
        <w:bottom w:val="single" w:sz="4" w:space="0" w:color="414141"/>
        <w:right w:val="single" w:sz="4" w:space="0" w:color="414141"/>
        <w:insideH w:val="single" w:sz="4" w:space="0" w:color="414141"/>
        <w:insideV w:val="single" w:sz="4" w:space="0" w:color="414141"/>
      </w:tblBorders>
    </w:tblPr>
    <w:tblStylePr w:type="firstRow">
      <w:rPr>
        <w:b/>
        <w:color w:val="FFFFFF" w:themeColor="background1"/>
      </w:rPr>
      <w:tblPr/>
      <w:tcPr>
        <w:tcBorders>
          <w:top w:val="single" w:sz="4" w:space="0" w:color="414141"/>
          <w:left w:val="single" w:sz="4" w:space="0" w:color="414141"/>
          <w:bottom w:val="single" w:sz="4" w:space="0" w:color="414141"/>
          <w:right w:val="single" w:sz="4" w:space="0" w:color="414141"/>
          <w:insideH w:val="single" w:sz="4" w:space="0" w:color="414141"/>
          <w:insideV w:val="single" w:sz="4" w:space="0" w:color="414141"/>
        </w:tcBorders>
        <w:shd w:val="clear" w:color="auto" w:fill="115BA4"/>
      </w:tcPr>
    </w:tblStylePr>
  </w:style>
  <w:style w:type="paragraph" w:styleId="Caption">
    <w:name w:val="caption"/>
    <w:next w:val="Body"/>
    <w:uiPriority w:val="5"/>
    <w:qFormat/>
    <w:rsid w:val="00355F96"/>
    <w:pPr>
      <w:spacing w:before="200" w:line="240" w:lineRule="auto"/>
      <w:jc w:val="both"/>
    </w:pPr>
    <w:rPr>
      <w:rFonts w:ascii="Calibri" w:hAnsi="Calibri"/>
      <w:b/>
      <w:bCs/>
      <w:color w:val="000000" w:themeColor="text1"/>
      <w:sz w:val="18"/>
      <w:szCs w:val="18"/>
    </w:rPr>
  </w:style>
  <w:style w:type="paragraph" w:customStyle="1" w:styleId="AppendixHeading">
    <w:name w:val="Appendix Heading"/>
    <w:next w:val="Body"/>
    <w:uiPriority w:val="99"/>
    <w:qFormat/>
    <w:rsid w:val="006A5057"/>
    <w:pPr>
      <w:pageBreakBefore/>
      <w:spacing w:line="240" w:lineRule="auto"/>
    </w:pPr>
    <w:rPr>
      <w:rFonts w:ascii="Calibri" w:hAnsi="Calibri"/>
      <w:b/>
      <w:caps/>
      <w:sz w:val="36"/>
    </w:rPr>
  </w:style>
  <w:style w:type="paragraph" w:customStyle="1" w:styleId="Centre">
    <w:name w:val="Centre"/>
    <w:uiPriority w:val="1"/>
    <w:qFormat/>
    <w:rsid w:val="00762D59"/>
    <w:pPr>
      <w:spacing w:before="200" w:line="240" w:lineRule="auto"/>
      <w:jc w:val="center"/>
    </w:pPr>
    <w:rPr>
      <w:rFonts w:ascii="Calibri" w:hAnsi="Calibri"/>
    </w:rPr>
  </w:style>
  <w:style w:type="paragraph" w:customStyle="1" w:styleId="AppendixSubheading">
    <w:name w:val="Appendix Subheading"/>
    <w:next w:val="Body"/>
    <w:uiPriority w:val="99"/>
    <w:qFormat/>
    <w:rsid w:val="006A5057"/>
    <w:pPr>
      <w:spacing w:line="240" w:lineRule="auto"/>
    </w:pPr>
    <w:rPr>
      <w:rFonts w:ascii="Calibri" w:hAnsi="Calibri"/>
      <w:b/>
      <w:caps/>
      <w:color w:val="115BA4"/>
      <w:sz w:val="28"/>
    </w:rPr>
  </w:style>
  <w:style w:type="paragraph" w:customStyle="1" w:styleId="BodyIndentLevel1">
    <w:name w:val="Body Indent Level 1"/>
    <w:qFormat/>
    <w:rsid w:val="00762D59"/>
    <w:pPr>
      <w:spacing w:before="200" w:line="240" w:lineRule="auto"/>
      <w:ind w:left="850" w:hanging="425"/>
    </w:pPr>
    <w:rPr>
      <w:rFonts w:ascii="Calibri" w:hAnsi="Calibri"/>
    </w:rPr>
  </w:style>
  <w:style w:type="character" w:customStyle="1" w:styleId="BoldItalics">
    <w:name w:val="Bold Italics"/>
    <w:basedOn w:val="DefaultParagraphFont"/>
    <w:uiPriority w:val="1"/>
    <w:qFormat/>
    <w:rsid w:val="00762D59"/>
    <w:rPr>
      <w:rFonts w:ascii="Calibri" w:hAnsi="Calibri"/>
      <w:b/>
      <w:i/>
      <w:sz w:val="22"/>
    </w:rPr>
  </w:style>
  <w:style w:type="paragraph" w:styleId="TableofFigures">
    <w:name w:val="table of figures"/>
    <w:next w:val="Normal"/>
    <w:uiPriority w:val="99"/>
    <w:semiHidden/>
    <w:rsid w:val="002A2200"/>
    <w:pPr>
      <w:spacing w:before="40" w:after="40" w:line="240" w:lineRule="auto"/>
    </w:pPr>
    <w:rPr>
      <w:rFonts w:ascii="Arial" w:hAnsi="Arial"/>
      <w:sz w:val="18"/>
    </w:rPr>
  </w:style>
  <w:style w:type="numbering" w:customStyle="1" w:styleId="TableListNumbers">
    <w:name w:val="Table List Numbers"/>
    <w:basedOn w:val="NoList"/>
    <w:uiPriority w:val="99"/>
    <w:rsid w:val="00CE3309"/>
    <w:pPr>
      <w:numPr>
        <w:numId w:val="10"/>
      </w:numPr>
    </w:pPr>
  </w:style>
  <w:style w:type="paragraph" w:styleId="FootnoteText">
    <w:name w:val="footnote text"/>
    <w:link w:val="FootnoteTextChar"/>
    <w:uiPriority w:val="99"/>
    <w:semiHidden/>
    <w:unhideWhenUsed/>
    <w:rsid w:val="005121BF"/>
    <w:pPr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121BF"/>
    <w:rPr>
      <w:rFonts w:ascii="Arial" w:hAnsi="Arial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121BF"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sid w:val="0048607D"/>
    <w:rPr>
      <w:rFonts w:ascii="Arial" w:hAnsi="Arial"/>
      <w:sz w:val="16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607D"/>
    <w:rPr>
      <w:rFonts w:ascii="Arial" w:hAnsi="Arial"/>
      <w:sz w:val="16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C38B1"/>
    <w:rPr>
      <w:vertAlign w:val="superscript"/>
    </w:rPr>
  </w:style>
  <w:style w:type="paragraph" w:customStyle="1" w:styleId="ErtechHeaderRight">
    <w:name w:val="Ertech Header Right"/>
    <w:semiHidden/>
    <w:qFormat/>
    <w:rsid w:val="00044A60"/>
    <w:pPr>
      <w:spacing w:line="240" w:lineRule="auto"/>
      <w:jc w:val="right"/>
    </w:pPr>
    <w:rPr>
      <w:rFonts w:ascii="Arial" w:hAnsi="Arial"/>
      <w:color w:val="414141"/>
      <w:sz w:val="24"/>
      <w:szCs w:val="24"/>
    </w:rPr>
  </w:style>
  <w:style w:type="paragraph" w:customStyle="1" w:styleId="Body">
    <w:name w:val="Body"/>
    <w:qFormat/>
    <w:rsid w:val="00762D59"/>
    <w:pPr>
      <w:keepLines/>
      <w:spacing w:before="200"/>
    </w:pPr>
    <w:rPr>
      <w:rFonts w:ascii="Calibri" w:hAnsi="Calibri"/>
    </w:rPr>
  </w:style>
  <w:style w:type="paragraph" w:customStyle="1" w:styleId="TableLevel1Numbers">
    <w:name w:val="Table Level 1 Numbers"/>
    <w:next w:val="Normal"/>
    <w:semiHidden/>
    <w:qFormat/>
    <w:rsid w:val="00CE3309"/>
    <w:pPr>
      <w:numPr>
        <w:numId w:val="10"/>
      </w:numPr>
      <w:spacing w:before="120" w:after="120" w:line="240" w:lineRule="auto"/>
    </w:pPr>
    <w:rPr>
      <w:b/>
      <w:sz w:val="20"/>
    </w:rPr>
  </w:style>
  <w:style w:type="paragraph" w:customStyle="1" w:styleId="TableLevel2Numbers">
    <w:name w:val="Table Level 2 Numbers"/>
    <w:semiHidden/>
    <w:qFormat/>
    <w:rsid w:val="00CE3309"/>
    <w:pPr>
      <w:numPr>
        <w:ilvl w:val="1"/>
        <w:numId w:val="10"/>
      </w:numPr>
      <w:spacing w:before="60" w:after="60" w:line="240" w:lineRule="auto"/>
    </w:pPr>
    <w:rPr>
      <w:sz w:val="20"/>
    </w:rPr>
  </w:style>
  <w:style w:type="paragraph" w:customStyle="1" w:styleId="TasksTableText">
    <w:name w:val="Tasks Table Text"/>
    <w:semiHidden/>
    <w:qFormat/>
    <w:rsid w:val="0060749B"/>
    <w:pPr>
      <w:spacing w:before="60" w:after="60" w:line="240" w:lineRule="auto"/>
    </w:pPr>
    <w:rPr>
      <w:sz w:val="20"/>
    </w:rPr>
  </w:style>
  <w:style w:type="paragraph" w:customStyle="1" w:styleId="ErtechCoverAlign">
    <w:name w:val="Ertech Cover Align"/>
    <w:semiHidden/>
    <w:qFormat/>
    <w:rsid w:val="00CE3309"/>
    <w:pPr>
      <w:tabs>
        <w:tab w:val="right" w:pos="9639"/>
      </w:tabs>
      <w:jc w:val="right"/>
    </w:pPr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semiHidden/>
    <w:rsid w:val="00B307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33B4"/>
    <w:rPr>
      <w:rFonts w:ascii="Arial" w:hAnsi="Arial"/>
      <w:sz w:val="20"/>
    </w:rPr>
  </w:style>
  <w:style w:type="paragraph" w:customStyle="1" w:styleId="FooterLandscape">
    <w:name w:val="Footer Landscape"/>
    <w:uiPriority w:val="99"/>
    <w:qFormat/>
    <w:rsid w:val="001E0B8E"/>
    <w:pPr>
      <w:pBdr>
        <w:top w:val="single" w:sz="12" w:space="1" w:color="A6A6A6" w:themeColor="background1" w:themeShade="A6"/>
      </w:pBdr>
      <w:tabs>
        <w:tab w:val="center" w:pos="7230"/>
        <w:tab w:val="right" w:pos="14601"/>
      </w:tabs>
      <w:spacing w:before="120" w:after="0" w:line="240" w:lineRule="auto"/>
    </w:pPr>
    <w:rPr>
      <w:rFonts w:ascii="Calibri" w:hAnsi="Calibri"/>
      <w:caps/>
      <w:color w:val="414141"/>
      <w:sz w:val="16"/>
    </w:rPr>
  </w:style>
  <w:style w:type="paragraph" w:customStyle="1" w:styleId="FooterSmallLandscape">
    <w:name w:val="Footer Small Landscape"/>
    <w:uiPriority w:val="99"/>
    <w:qFormat/>
    <w:rsid w:val="001E0B8E"/>
    <w:pPr>
      <w:tabs>
        <w:tab w:val="left" w:pos="3402"/>
        <w:tab w:val="left" w:pos="11199"/>
        <w:tab w:val="right" w:pos="14601"/>
      </w:tabs>
      <w:spacing w:after="120" w:line="240" w:lineRule="auto"/>
    </w:pPr>
    <w:rPr>
      <w:rFonts w:ascii="Calibri" w:hAnsi="Calibri"/>
      <w:caps/>
      <w:color w:val="414141"/>
      <w:sz w:val="12"/>
      <w:szCs w:val="16"/>
    </w:rPr>
  </w:style>
  <w:style w:type="character" w:customStyle="1" w:styleId="DFooterChar">
    <w:name w:val="D Footer Char"/>
    <w:basedOn w:val="DefaultParagraphFont"/>
    <w:link w:val="DFooter"/>
    <w:uiPriority w:val="99"/>
    <w:rsid w:val="00F4765B"/>
    <w:rPr>
      <w:rFonts w:ascii="Calibri" w:hAnsi="Calibri"/>
      <w:caps/>
      <w:color w:val="414141"/>
      <w:sz w:val="16"/>
    </w:rPr>
  </w:style>
  <w:style w:type="character" w:customStyle="1" w:styleId="DFooterSmallChar">
    <w:name w:val="D Footer Small Char"/>
    <w:basedOn w:val="DFooterChar"/>
    <w:link w:val="DFooterSmall"/>
    <w:uiPriority w:val="99"/>
    <w:rsid w:val="00F4765B"/>
    <w:rPr>
      <w:rFonts w:ascii="Calibri" w:hAnsi="Calibri"/>
      <w:caps/>
      <w:color w:val="414141"/>
      <w:sz w:val="12"/>
      <w:szCs w:val="16"/>
    </w:rPr>
  </w:style>
  <w:style w:type="character" w:customStyle="1" w:styleId="Highlight">
    <w:name w:val="Highlight"/>
    <w:basedOn w:val="DefaultParagraphFont"/>
    <w:uiPriority w:val="5"/>
    <w:qFormat/>
    <w:rsid w:val="0098471F"/>
    <w:rPr>
      <w:bdr w:val="none" w:sz="0" w:space="0" w:color="auto"/>
      <w:shd w:val="clear" w:color="auto" w:fill="FFFF00"/>
    </w:rPr>
  </w:style>
  <w:style w:type="character" w:customStyle="1" w:styleId="Strikethrough">
    <w:name w:val="Strikethrough"/>
    <w:basedOn w:val="DefaultParagraphFont"/>
    <w:uiPriority w:val="4"/>
    <w:qFormat/>
    <w:rsid w:val="00AF72DA"/>
    <w:rPr>
      <w:strike/>
      <w:dstrike w:val="0"/>
    </w:rPr>
  </w:style>
  <w:style w:type="paragraph" w:customStyle="1" w:styleId="DHeading1NO">
    <w:name w:val="D Heading 1 (NO #)"/>
    <w:next w:val="Body"/>
    <w:uiPriority w:val="4"/>
    <w:qFormat/>
    <w:rsid w:val="00CE61E2"/>
    <w:pPr>
      <w:spacing w:after="240" w:line="240" w:lineRule="auto"/>
    </w:pPr>
    <w:rPr>
      <w:rFonts w:ascii="Calibri" w:eastAsiaTheme="majorEastAsia" w:hAnsi="Calibri" w:cstheme="majorBidi"/>
      <w:b/>
      <w:bCs/>
      <w:caps/>
      <w:color w:val="115BA4"/>
      <w:sz w:val="36"/>
      <w:szCs w:val="28"/>
    </w:rPr>
  </w:style>
  <w:style w:type="paragraph" w:customStyle="1" w:styleId="DHeading2NO">
    <w:name w:val="D Heading 2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caps/>
      <w:color w:val="115BA4"/>
      <w:sz w:val="28"/>
      <w:szCs w:val="26"/>
    </w:rPr>
  </w:style>
  <w:style w:type="paragraph" w:customStyle="1" w:styleId="DHeading3NO">
    <w:name w:val="D Heading 3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caps/>
      <w:color w:val="115BA4"/>
      <w:sz w:val="26"/>
    </w:rPr>
  </w:style>
  <w:style w:type="paragraph" w:customStyle="1" w:styleId="DHeading4NO">
    <w:name w:val="D Heading 4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b/>
      <w:bCs/>
      <w:iCs/>
      <w:caps/>
      <w:color w:val="115BA4"/>
      <w:sz w:val="24"/>
    </w:rPr>
  </w:style>
  <w:style w:type="paragraph" w:customStyle="1" w:styleId="DHeading5NO">
    <w:name w:val="D Heading 5 (NO #)"/>
    <w:next w:val="Body"/>
    <w:uiPriority w:val="4"/>
    <w:qFormat/>
    <w:rsid w:val="00CE61E2"/>
    <w:pPr>
      <w:spacing w:before="200" w:line="240" w:lineRule="auto"/>
    </w:pPr>
    <w:rPr>
      <w:rFonts w:ascii="Calibri" w:eastAsiaTheme="majorEastAsia" w:hAnsi="Calibri" w:cstheme="majorBidi"/>
      <w:caps/>
      <w:color w:val="115BA4"/>
    </w:rPr>
  </w:style>
  <w:style w:type="paragraph" w:customStyle="1" w:styleId="Numbersa">
    <w:name w:val="Numbers a)"/>
    <w:uiPriority w:val="2"/>
    <w:qFormat/>
    <w:rsid w:val="00355F96"/>
    <w:pPr>
      <w:numPr>
        <w:numId w:val="22"/>
      </w:numPr>
      <w:spacing w:before="200"/>
      <w:contextualSpacing/>
    </w:pPr>
    <w:rPr>
      <w:rFonts w:ascii="Calibri" w:hAnsi="Calibri"/>
    </w:rPr>
  </w:style>
  <w:style w:type="numbering" w:customStyle="1" w:styleId="ErtechListNumbersa">
    <w:name w:val="Ertech List Numbers a)"/>
    <w:basedOn w:val="NoList"/>
    <w:uiPriority w:val="99"/>
    <w:rsid w:val="0058530F"/>
    <w:pPr>
      <w:numPr>
        <w:numId w:val="22"/>
      </w:numPr>
    </w:pPr>
  </w:style>
  <w:style w:type="character" w:customStyle="1" w:styleId="TextRed">
    <w:name w:val="Text Red"/>
    <w:basedOn w:val="DefaultParagraphFont"/>
    <w:uiPriority w:val="4"/>
    <w:qFormat/>
    <w:rsid w:val="0072751E"/>
    <w:rPr>
      <w:color w:val="FF0000"/>
    </w:rPr>
  </w:style>
  <w:style w:type="character" w:customStyle="1" w:styleId="TextBlue">
    <w:name w:val="Text Blue"/>
    <w:basedOn w:val="DefaultParagraphFont"/>
    <w:uiPriority w:val="4"/>
    <w:qFormat/>
    <w:rsid w:val="0072751E"/>
    <w:rPr>
      <w:color w:val="0070C0"/>
    </w:rPr>
  </w:style>
  <w:style w:type="character" w:customStyle="1" w:styleId="EHTextOrange">
    <w:name w:val="EH Text Orange"/>
    <w:basedOn w:val="DefaultParagraphFont"/>
    <w:uiPriority w:val="4"/>
    <w:qFormat/>
    <w:rsid w:val="0072751E"/>
    <w:rPr>
      <w:color w:val="FFC000"/>
    </w:rPr>
  </w:style>
  <w:style w:type="character" w:customStyle="1" w:styleId="EHTextGreen">
    <w:name w:val="EH Text Green"/>
    <w:basedOn w:val="DefaultParagraphFont"/>
    <w:uiPriority w:val="4"/>
    <w:qFormat/>
    <w:rsid w:val="0072751E"/>
    <w:rPr>
      <w:color w:val="00B050"/>
    </w:rPr>
  </w:style>
  <w:style w:type="paragraph" w:customStyle="1" w:styleId="BodyHangingIndent">
    <w:name w:val="Body Hanging Indent"/>
    <w:qFormat/>
    <w:rsid w:val="00762D59"/>
    <w:pPr>
      <w:keepLines/>
      <w:spacing w:before="200"/>
      <w:ind w:left="851" w:hanging="851"/>
      <w:jc w:val="both"/>
    </w:pPr>
    <w:rPr>
      <w:rFonts w:ascii="Calibri" w:hAnsi="Calibri"/>
    </w:rPr>
  </w:style>
  <w:style w:type="table" w:customStyle="1" w:styleId="ErtechTableNoBorders">
    <w:name w:val="Ertech Table (No Borders)"/>
    <w:basedOn w:val="TableNormal"/>
    <w:uiPriority w:val="99"/>
    <w:rsid w:val="003505AE"/>
    <w:pPr>
      <w:spacing w:after="0" w:line="240" w:lineRule="auto"/>
    </w:pPr>
    <w:rPr>
      <w:rFonts w:ascii="Calibri" w:hAnsi="Calibri"/>
    </w:rPr>
    <w:tblPr/>
    <w:tblStylePr w:type="firstRow">
      <w:rPr>
        <w:b/>
        <w:color w:val="FFFFFF" w:themeColor="background1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5BA4"/>
      </w:tcPr>
    </w:tblStylePr>
  </w:style>
  <w:style w:type="table" w:styleId="LightList">
    <w:name w:val="Light List"/>
    <w:basedOn w:val="TableNormal"/>
    <w:uiPriority w:val="61"/>
    <w:locked/>
    <w:rsid w:val="00D343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HeaderRight">
    <w:name w:val="Header Right"/>
    <w:semiHidden/>
    <w:qFormat/>
    <w:rsid w:val="00407550"/>
    <w:pPr>
      <w:spacing w:line="240" w:lineRule="auto"/>
      <w:jc w:val="right"/>
    </w:pPr>
    <w:rPr>
      <w:rFonts w:ascii="Arial" w:hAnsi="Arial"/>
      <w:color w:val="414141"/>
      <w:sz w:val="24"/>
      <w:szCs w:val="24"/>
    </w:rPr>
  </w:style>
  <w:style w:type="numbering" w:customStyle="1" w:styleId="EHTableBullet">
    <w:name w:val="EH Table Bullet"/>
    <w:basedOn w:val="NoList"/>
    <w:uiPriority w:val="99"/>
    <w:rsid w:val="00AF6B0A"/>
    <w:pPr>
      <w:numPr>
        <w:numId w:val="24"/>
      </w:numPr>
    </w:pPr>
  </w:style>
  <w:style w:type="paragraph" w:customStyle="1" w:styleId="TableNumbers">
    <w:name w:val="Table Numbers"/>
    <w:uiPriority w:val="5"/>
    <w:qFormat/>
    <w:rsid w:val="00E176D7"/>
    <w:pPr>
      <w:numPr>
        <w:numId w:val="28"/>
      </w:numPr>
      <w:spacing w:after="0" w:line="240" w:lineRule="auto"/>
    </w:pPr>
    <w:rPr>
      <w:rFonts w:ascii="Calibri" w:hAnsi="Calibri"/>
      <w:sz w:val="20"/>
    </w:rPr>
  </w:style>
  <w:style w:type="numbering" w:customStyle="1" w:styleId="EHTableNumbersList">
    <w:name w:val="EH Table Numbers List"/>
    <w:basedOn w:val="NoList"/>
    <w:uiPriority w:val="99"/>
    <w:rsid w:val="00FF797F"/>
    <w:pPr>
      <w:numPr>
        <w:numId w:val="26"/>
      </w:numPr>
    </w:pPr>
  </w:style>
  <w:style w:type="paragraph" w:customStyle="1" w:styleId="BodyIndentLevel2">
    <w:name w:val="Body Indent Level 2"/>
    <w:qFormat/>
    <w:rsid w:val="00762D59"/>
    <w:pPr>
      <w:spacing w:before="200" w:line="240" w:lineRule="auto"/>
      <w:ind w:left="1702" w:hanging="851"/>
    </w:pPr>
    <w:rPr>
      <w:rFonts w:ascii="Calibri" w:hAnsi="Calibri"/>
    </w:rPr>
  </w:style>
  <w:style w:type="paragraph" w:customStyle="1" w:styleId="BodyIndentLevel3">
    <w:name w:val="Body Indent Level 3"/>
    <w:qFormat/>
    <w:rsid w:val="00762D59"/>
    <w:pPr>
      <w:spacing w:before="200" w:line="240" w:lineRule="auto"/>
      <w:ind w:left="2552" w:hanging="1276"/>
    </w:pPr>
    <w:rPr>
      <w:rFonts w:ascii="Calibri" w:hAnsi="Calibri"/>
    </w:rPr>
  </w:style>
  <w:style w:type="paragraph" w:customStyle="1" w:styleId="BodyNoSpacing">
    <w:name w:val="Body No Spacing"/>
    <w:qFormat/>
    <w:rsid w:val="00762D59"/>
    <w:pPr>
      <w:spacing w:after="0" w:line="240" w:lineRule="auto"/>
    </w:pPr>
    <w:rPr>
      <w:rFonts w:ascii="Calibri" w:hAnsi="Calibri"/>
    </w:rPr>
  </w:style>
  <w:style w:type="paragraph" w:styleId="NoSpacing">
    <w:name w:val="No Spacing"/>
    <w:uiPriority w:val="99"/>
    <w:semiHidden/>
    <w:qFormat/>
    <w:rsid w:val="00D73E41"/>
    <w:pPr>
      <w:spacing w:after="0" w:line="240" w:lineRule="auto"/>
    </w:pPr>
    <w:rPr>
      <w:rFonts w:ascii="Arial" w:hAnsi="Arial"/>
      <w:sz w:val="20"/>
    </w:rPr>
  </w:style>
  <w:style w:type="paragraph" w:customStyle="1" w:styleId="HeaderDuratec">
    <w:name w:val="Header Duratec"/>
    <w:next w:val="Normal"/>
    <w:link w:val="HeaderDuratecChar"/>
    <w:uiPriority w:val="99"/>
    <w:qFormat/>
    <w:rsid w:val="00C666C4"/>
    <w:pPr>
      <w:spacing w:after="0" w:line="240" w:lineRule="auto"/>
    </w:pPr>
    <w:rPr>
      <w:rFonts w:ascii="Calibri" w:hAnsi="Calibri" w:cstheme="minorHAnsi"/>
      <w:caps/>
      <w:color w:val="414141"/>
      <w:sz w:val="32"/>
      <w:szCs w:val="24"/>
    </w:rPr>
  </w:style>
  <w:style w:type="character" w:customStyle="1" w:styleId="HeaderDuratecChar">
    <w:name w:val="Header Duratec Char"/>
    <w:basedOn w:val="DefaultParagraphFont"/>
    <w:link w:val="HeaderDuratec"/>
    <w:uiPriority w:val="99"/>
    <w:rsid w:val="00C666C4"/>
    <w:rPr>
      <w:rFonts w:ascii="Calibri" w:hAnsi="Calibri" w:cstheme="minorHAnsi"/>
      <w:caps/>
      <w:color w:val="414141"/>
      <w:sz w:val="32"/>
      <w:szCs w:val="24"/>
    </w:rPr>
  </w:style>
  <w:style w:type="paragraph" w:customStyle="1" w:styleId="HeaderSmall">
    <w:name w:val="Header Small"/>
    <w:qFormat/>
    <w:rsid w:val="00C666C4"/>
    <w:pPr>
      <w:spacing w:after="0" w:line="240" w:lineRule="auto"/>
    </w:pPr>
    <w:rPr>
      <w:rFonts w:ascii="Calibri" w:hAnsi="Calibri" w:cstheme="minorHAnsi"/>
      <w:caps/>
      <w:noProof/>
      <w:color w:val="414141"/>
      <w:sz w:val="20"/>
      <w:szCs w:val="24"/>
    </w:rPr>
  </w:style>
  <w:style w:type="paragraph" w:customStyle="1" w:styleId="Underline">
    <w:name w:val="Underline"/>
    <w:basedOn w:val="Body"/>
    <w:qFormat/>
    <w:rsid w:val="00245E12"/>
    <w:rPr>
      <w:u w:val="single"/>
    </w:rPr>
  </w:style>
  <w:style w:type="paragraph" w:customStyle="1" w:styleId="StyleCentreBoldBackground1LeftAfter0pt">
    <w:name w:val="Style Centre + Bold Background 1 Left After:  0 pt"/>
    <w:basedOn w:val="Centre"/>
    <w:rsid w:val="00355F96"/>
    <w:pPr>
      <w:spacing w:after="0"/>
      <w:jc w:val="left"/>
    </w:pPr>
    <w:rPr>
      <w:rFonts w:eastAsia="Times New Roman" w:cs="Times New Roman"/>
      <w:b/>
      <w:bCs/>
      <w:color w:val="FFFFFF" w:themeColor="background1"/>
      <w:szCs w:val="20"/>
    </w:rPr>
  </w:style>
  <w:style w:type="paragraph" w:customStyle="1" w:styleId="StyleCentreLatinCalibri11ptBoldItalicLeftAfter">
    <w:name w:val="Style Centre + (Latin) Calibri 11 pt Bold Italic Left After..."/>
    <w:basedOn w:val="Centre"/>
    <w:rsid w:val="00762D59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BoldItalicLeftAfter0pt">
    <w:name w:val="Style Centre + Bold Italic Left After:  0 pt"/>
    <w:basedOn w:val="Centre"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10ptLeftAfter0pt">
    <w:name w:val="Style Centre + 10 pt Left After:  0 pt"/>
    <w:basedOn w:val="Centre"/>
    <w:rsid w:val="00355F96"/>
    <w:pPr>
      <w:spacing w:after="0"/>
      <w:jc w:val="left"/>
    </w:pPr>
    <w:rPr>
      <w:rFonts w:eastAsia="Times New Roman" w:cs="Times New Roman"/>
      <w:sz w:val="20"/>
      <w:szCs w:val="20"/>
    </w:rPr>
  </w:style>
  <w:style w:type="paragraph" w:customStyle="1" w:styleId="StyleCentreBoldItalicLeftAfter0pt1">
    <w:name w:val="Style Centre + Bold Italic Left After:  0 pt1"/>
    <w:basedOn w:val="Centre"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StyleCentreBoldItalicLeftAfter0pt2">
    <w:name w:val="Style Centre + Bold Italic Left After:  0 pt2"/>
    <w:basedOn w:val="Centre"/>
    <w:qFormat/>
    <w:rsid w:val="00355F96"/>
    <w:pPr>
      <w:spacing w:after="0"/>
      <w:jc w:val="left"/>
    </w:pPr>
    <w:rPr>
      <w:rFonts w:eastAsia="Times New Roman" w:cs="Times New Roman"/>
      <w:b/>
      <w:bCs/>
      <w:i/>
      <w:iCs/>
      <w:szCs w:val="20"/>
    </w:rPr>
  </w:style>
  <w:style w:type="paragraph" w:customStyle="1" w:styleId="TableStyleBodyBefore6ptAfter0ptLinespacingsingle">
    <w:name w:val="Table Style Body + Before:  6 pt After:  0 pt Line spacing:  single"/>
    <w:basedOn w:val="Body"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TableBodyBefore6ptAfter0ptLinespacingsingle">
    <w:name w:val="Table Body + Before:  6 pt After:  0 pt Line spacing:  single"/>
    <w:basedOn w:val="Body"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TableBodyBefore6ptAfter0ptLinespacingsingle0">
    <w:name w:val="Table  Body + Before:  6 pt After:  0 pt Line spacing:  single"/>
    <w:basedOn w:val="Body"/>
    <w:autoRedefine/>
    <w:rsid w:val="005E0125"/>
    <w:pPr>
      <w:spacing w:before="120" w:after="0" w:line="240" w:lineRule="auto"/>
    </w:pPr>
    <w:rPr>
      <w:rFonts w:eastAsia="Times New Roman" w:cs="Times New Roman"/>
      <w:szCs w:val="20"/>
    </w:rPr>
  </w:style>
  <w:style w:type="paragraph" w:customStyle="1" w:styleId="EHBody">
    <w:name w:val="EH Body"/>
    <w:qFormat/>
    <w:rsid w:val="00506993"/>
    <w:pPr>
      <w:keepLines/>
      <w:spacing w:before="200"/>
    </w:pPr>
    <w:rPr>
      <w:rFonts w:ascii="Calibri" w:hAnsi="Calibri"/>
    </w:rPr>
  </w:style>
  <w:style w:type="character" w:customStyle="1" w:styleId="EHBoldItalics">
    <w:name w:val="EH Bold Italics"/>
    <w:basedOn w:val="DefaultParagraphFont"/>
    <w:uiPriority w:val="1"/>
    <w:qFormat/>
    <w:rsid w:val="00506993"/>
    <w:rPr>
      <w:rFonts w:ascii="Calibri" w:hAnsi="Calibri" w:cs="Calibri" w:hint="default"/>
      <w:b/>
      <w:bCs w:val="0"/>
      <w:i/>
      <w:iC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1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63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stewart\Desktop\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rtech Fonts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999F0-0725-4822-A815-BA173886A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17</TotalTime>
  <Pages>4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TEMPLATE</vt:lpstr>
    </vt:vector>
  </TitlesOfParts>
  <Company>Ertech Pty Ltd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TEMPLATE</dc:title>
  <dc:creator>Fay Stewart</dc:creator>
  <cp:lastModifiedBy>Chris Coyle</cp:lastModifiedBy>
  <cp:revision>13</cp:revision>
  <cp:lastPrinted>2015-07-29T00:53:00Z</cp:lastPrinted>
  <dcterms:created xsi:type="dcterms:W3CDTF">2015-07-13T04:38:00Z</dcterms:created>
  <dcterms:modified xsi:type="dcterms:W3CDTF">2015-07-29T00:59:00Z</dcterms:modified>
</cp:coreProperties>
</file>